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36ABB" w14:textId="402506E3" w:rsidR="009D2394" w:rsidRDefault="00261341" w:rsidP="00856A41">
      <w:pPr>
        <w:rPr>
          <w:sz w:val="22"/>
        </w:rPr>
      </w:pPr>
      <w:r w:rsidRPr="00261341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4EB71C" wp14:editId="035498E3">
                <wp:simplePos x="0" y="0"/>
                <wp:positionH relativeFrom="column">
                  <wp:posOffset>3810</wp:posOffset>
                </wp:positionH>
                <wp:positionV relativeFrom="paragraph">
                  <wp:posOffset>-1186815</wp:posOffset>
                </wp:positionV>
                <wp:extent cx="4543425" cy="8858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84DD2" w14:textId="7FB7FCD6" w:rsidR="005A5FFD" w:rsidRPr="00953A3E" w:rsidRDefault="005A5FFD" w:rsidP="00953A3E">
                            <w:pPr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</w:pPr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  <w:vertAlign w:val="superscript"/>
                              </w:rPr>
                              <w:t>st</w:t>
                            </w:r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>Astwood</w:t>
                            </w:r>
                            <w:proofErr w:type="spellEnd"/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 xml:space="preserve"> Bank Scout</w:t>
                            </w:r>
                            <w:r w:rsidR="00510DBD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>s</w:t>
                            </w:r>
                            <w:r w:rsidRPr="00953A3E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 xml:space="preserve"> Report</w:t>
                            </w:r>
                            <w:r w:rsidR="00261341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>201</w:t>
                            </w:r>
                            <w:r w:rsidR="009D2394">
                              <w:rPr>
                                <w:rFonts w:cs="Aharoni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EB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-93.45pt;width:357.75pt;height:6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" strokecolor="white">
                <v:textbox>
                  <w:txbxContent>
                    <w:p w14:paraId="19284DD2" w14:textId="7FB7FCD6" w:rsidR="005A5FFD" w:rsidRPr="00953A3E" w:rsidRDefault="005A5FFD" w:rsidP="00953A3E">
                      <w:pPr>
                        <w:rPr>
                          <w:rFonts w:cs="Aharoni"/>
                          <w:b/>
                          <w:sz w:val="48"/>
                          <w:szCs w:val="48"/>
                        </w:rPr>
                      </w:pPr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</w:rPr>
                        <w:t>1</w:t>
                      </w:r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  <w:vertAlign w:val="superscript"/>
                        </w:rPr>
                        <w:t>st</w:t>
                      </w:r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</w:rPr>
                        <w:t>Astwood</w:t>
                      </w:r>
                      <w:proofErr w:type="spellEnd"/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</w:rPr>
                        <w:t xml:space="preserve"> Bank Scout</w:t>
                      </w:r>
                      <w:r w:rsidR="00510DBD">
                        <w:rPr>
                          <w:rFonts w:cs="Aharoni"/>
                          <w:b/>
                          <w:sz w:val="48"/>
                          <w:szCs w:val="48"/>
                        </w:rPr>
                        <w:t>s</w:t>
                      </w:r>
                      <w:r w:rsidRPr="00953A3E">
                        <w:rPr>
                          <w:rFonts w:cs="Aharoni"/>
                          <w:b/>
                          <w:sz w:val="48"/>
                          <w:szCs w:val="48"/>
                        </w:rPr>
                        <w:t xml:space="preserve"> Report</w:t>
                      </w:r>
                      <w:r w:rsidR="00261341">
                        <w:rPr>
                          <w:rFonts w:cs="Aharoni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cs="Aharoni"/>
                          <w:b/>
                          <w:sz w:val="48"/>
                          <w:szCs w:val="48"/>
                        </w:rPr>
                        <w:t>201</w:t>
                      </w:r>
                      <w:r w:rsidR="009D2394">
                        <w:rPr>
                          <w:rFonts w:cs="Aharoni"/>
                          <w:b/>
                          <w:sz w:val="48"/>
                          <w:szCs w:val="4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D2394">
        <w:rPr>
          <w:sz w:val="22"/>
        </w:rPr>
        <w:t>In</w:t>
      </w:r>
      <w:r w:rsidR="002C23B9" w:rsidRPr="00261341">
        <w:rPr>
          <w:sz w:val="22"/>
        </w:rPr>
        <w:t xml:space="preserve"> 201</w:t>
      </w:r>
      <w:r w:rsidR="009D2394">
        <w:rPr>
          <w:sz w:val="22"/>
        </w:rPr>
        <w:t>9</w:t>
      </w:r>
      <w:r w:rsidR="002C23B9" w:rsidRPr="00261341">
        <w:rPr>
          <w:sz w:val="22"/>
        </w:rPr>
        <w:t xml:space="preserve"> </w:t>
      </w:r>
      <w:r w:rsidR="009D2394">
        <w:rPr>
          <w:sz w:val="22"/>
        </w:rPr>
        <w:t>we challenge</w:t>
      </w:r>
      <w:r w:rsidR="001521D5">
        <w:rPr>
          <w:sz w:val="22"/>
        </w:rPr>
        <w:t>d ourselves to</w:t>
      </w:r>
      <w:r w:rsidR="009D2394">
        <w:rPr>
          <w:sz w:val="22"/>
        </w:rPr>
        <w:t xml:space="preserve"> offer a </w:t>
      </w:r>
      <w:r w:rsidR="003E0336">
        <w:rPr>
          <w:sz w:val="22"/>
        </w:rPr>
        <w:t xml:space="preserve">Scout </w:t>
      </w:r>
      <w:r w:rsidR="009D2394">
        <w:rPr>
          <w:sz w:val="22"/>
        </w:rPr>
        <w:t>camp or overnight adventure e</w:t>
      </w:r>
      <w:r w:rsidR="001521D5">
        <w:rPr>
          <w:sz w:val="22"/>
        </w:rPr>
        <w:t>ach</w:t>
      </w:r>
      <w:r w:rsidR="009D2394">
        <w:rPr>
          <w:sz w:val="22"/>
        </w:rPr>
        <w:t xml:space="preserve"> month. We began with ‘Glamping’ in January</w:t>
      </w:r>
      <w:r w:rsidR="003E0336">
        <w:rPr>
          <w:sz w:val="22"/>
        </w:rPr>
        <w:t xml:space="preserve"> (a loose interpretation of the word),</w:t>
      </w:r>
      <w:r w:rsidR="009D2394">
        <w:rPr>
          <w:sz w:val="22"/>
        </w:rPr>
        <w:t xml:space="preserve"> using the new wooden sleeping pods at Rough Close Campsite. </w:t>
      </w:r>
      <w:r w:rsidR="001521D5">
        <w:rPr>
          <w:sz w:val="22"/>
        </w:rPr>
        <w:t>We also took the train</w:t>
      </w:r>
      <w:r w:rsidR="009D2394">
        <w:rPr>
          <w:sz w:val="22"/>
        </w:rPr>
        <w:t xml:space="preserve"> into Coventry, visit</w:t>
      </w:r>
      <w:r w:rsidR="001521D5">
        <w:rPr>
          <w:sz w:val="22"/>
        </w:rPr>
        <w:t>ed</w:t>
      </w:r>
      <w:r w:rsidR="009D2394">
        <w:rPr>
          <w:sz w:val="22"/>
        </w:rPr>
        <w:t xml:space="preserve"> the Motor </w:t>
      </w:r>
      <w:proofErr w:type="gramStart"/>
      <w:r w:rsidR="009D2394">
        <w:rPr>
          <w:sz w:val="22"/>
        </w:rPr>
        <w:t>Museum</w:t>
      </w:r>
      <w:proofErr w:type="gramEnd"/>
      <w:r w:rsidR="009D2394">
        <w:rPr>
          <w:sz w:val="22"/>
        </w:rPr>
        <w:t xml:space="preserve"> and </w:t>
      </w:r>
      <w:r w:rsidR="001521D5">
        <w:rPr>
          <w:sz w:val="22"/>
        </w:rPr>
        <w:t xml:space="preserve">completed </w:t>
      </w:r>
      <w:r w:rsidR="009D2394">
        <w:rPr>
          <w:sz w:val="22"/>
        </w:rPr>
        <w:t xml:space="preserve">a Treasure Trail around the city centre. </w:t>
      </w:r>
      <w:r w:rsidR="00B813BF">
        <w:rPr>
          <w:sz w:val="22"/>
        </w:rPr>
        <w:t xml:space="preserve">We returned to Cannock Chase for </w:t>
      </w:r>
      <w:proofErr w:type="spellStart"/>
      <w:r w:rsidR="00B813BF">
        <w:rPr>
          <w:sz w:val="22"/>
        </w:rPr>
        <w:t>IceBreaker</w:t>
      </w:r>
      <w:proofErr w:type="spellEnd"/>
      <w:r w:rsidR="00B813BF">
        <w:rPr>
          <w:sz w:val="22"/>
        </w:rPr>
        <w:t xml:space="preserve"> in February, enjoying activities </w:t>
      </w:r>
      <w:r w:rsidR="001521D5">
        <w:rPr>
          <w:sz w:val="22"/>
        </w:rPr>
        <w:t>such as</w:t>
      </w:r>
      <w:r w:rsidR="00B813BF">
        <w:rPr>
          <w:sz w:val="22"/>
        </w:rPr>
        <w:t xml:space="preserve"> the Via Ferrata, Laser Tag, Axe Throwing and rifle shooting. We also made and launched a HUGE trebuchet which was fun. In March we ‘slept over’ </w:t>
      </w:r>
      <w:r w:rsidR="001521D5">
        <w:rPr>
          <w:sz w:val="22"/>
        </w:rPr>
        <w:t>at</w:t>
      </w:r>
      <w:r w:rsidR="00B813BF">
        <w:rPr>
          <w:sz w:val="22"/>
        </w:rPr>
        <w:t xml:space="preserve"> St Matthias &amp; St George Church and helped with some spring cleaning the next day. In April our camp focused on environmental issues, in May we invited parents to join us for a ‘Big Scout, Little Scout’ camp and in June our oldest Scouts camped under a ‘Passport’ agreement which meant they were largely unsupervised. An adventure almost as big as the fire they later confessed may have been rather larger than a Scout leader would normally allow!</w:t>
      </w:r>
    </w:p>
    <w:p w14:paraId="317BD464" w14:textId="07D9B37C" w:rsidR="00B813BF" w:rsidRDefault="00B813BF" w:rsidP="00856A41">
      <w:pPr>
        <w:rPr>
          <w:sz w:val="22"/>
        </w:rPr>
      </w:pPr>
    </w:p>
    <w:p w14:paraId="45C7621B" w14:textId="38225E71" w:rsidR="00B813BF" w:rsidRDefault="00B813BF" w:rsidP="00856A41">
      <w:pPr>
        <w:rPr>
          <w:sz w:val="22"/>
        </w:rPr>
      </w:pPr>
      <w:r>
        <w:rPr>
          <w:sz w:val="22"/>
        </w:rPr>
        <w:t xml:space="preserve">In July we joined Beavers, Cubs, Scouts and Explorers from across Hereford and Worcestershire for </w:t>
      </w:r>
      <w:proofErr w:type="spellStart"/>
      <w:r>
        <w:rPr>
          <w:sz w:val="22"/>
        </w:rPr>
        <w:t>Shirejam</w:t>
      </w:r>
      <w:proofErr w:type="spellEnd"/>
      <w:r>
        <w:rPr>
          <w:sz w:val="22"/>
        </w:rPr>
        <w:t xml:space="preserve">, an excellent weekend of exciting activities and events. For many Scouts this was the biggest camp </w:t>
      </w:r>
      <w:proofErr w:type="gramStart"/>
      <w:r>
        <w:rPr>
          <w:sz w:val="22"/>
        </w:rPr>
        <w:t>they’ve</w:t>
      </w:r>
      <w:proofErr w:type="gramEnd"/>
      <w:r>
        <w:rPr>
          <w:sz w:val="22"/>
        </w:rPr>
        <w:t xml:space="preserve"> attended – we are looking forward to the next event in 2022. </w:t>
      </w:r>
    </w:p>
    <w:p w14:paraId="198DF3FD" w14:textId="75D5E9B4" w:rsidR="00B813BF" w:rsidRDefault="00B813BF" w:rsidP="00856A41">
      <w:pPr>
        <w:rPr>
          <w:sz w:val="22"/>
        </w:rPr>
      </w:pPr>
    </w:p>
    <w:p w14:paraId="2A739275" w14:textId="5ED613E2" w:rsidR="00B813BF" w:rsidRDefault="001521D5" w:rsidP="00856A41">
      <w:pPr>
        <w:rPr>
          <w:sz w:val="22"/>
        </w:rPr>
      </w:pPr>
      <w:r>
        <w:rPr>
          <w:sz w:val="22"/>
        </w:rPr>
        <w:t>Our</w:t>
      </w:r>
      <w:r w:rsidR="00B813BF">
        <w:rPr>
          <w:sz w:val="22"/>
        </w:rPr>
        <w:t xml:space="preserve"> August/September camp </w:t>
      </w:r>
      <w:r>
        <w:rPr>
          <w:sz w:val="22"/>
        </w:rPr>
        <w:t>was</w:t>
      </w:r>
      <w:r w:rsidR="00B813BF">
        <w:rPr>
          <w:sz w:val="22"/>
        </w:rPr>
        <w:t xml:space="preserve"> held on Nash’s Acre </w:t>
      </w:r>
      <w:r>
        <w:rPr>
          <w:sz w:val="22"/>
        </w:rPr>
        <w:t>and a</w:t>
      </w:r>
      <w:r w:rsidR="00B813BF">
        <w:rPr>
          <w:sz w:val="22"/>
        </w:rPr>
        <w:t xml:space="preserve">fter several years our Troop </w:t>
      </w:r>
      <w:r>
        <w:rPr>
          <w:sz w:val="22"/>
        </w:rPr>
        <w:t>returned to</w:t>
      </w:r>
      <w:r w:rsidR="00B813BF">
        <w:rPr>
          <w:sz w:val="22"/>
        </w:rPr>
        <w:t xml:space="preserve"> Operation Bald Eagle in October</w:t>
      </w:r>
      <w:r w:rsidR="00396A3C">
        <w:rPr>
          <w:sz w:val="22"/>
        </w:rPr>
        <w:t xml:space="preserve">, </w:t>
      </w:r>
      <w:r w:rsidR="00B813BF">
        <w:rPr>
          <w:sz w:val="22"/>
        </w:rPr>
        <w:t>winning no prizes but enjoying the challenges</w:t>
      </w:r>
      <w:r w:rsidR="00396A3C">
        <w:rPr>
          <w:sz w:val="22"/>
        </w:rPr>
        <w:t>. We held a popular</w:t>
      </w:r>
      <w:r w:rsidR="00B813BF">
        <w:rPr>
          <w:sz w:val="22"/>
        </w:rPr>
        <w:t xml:space="preserve"> chip shop camp in November and </w:t>
      </w:r>
      <w:r w:rsidR="00396A3C">
        <w:rPr>
          <w:sz w:val="22"/>
        </w:rPr>
        <w:t>finished the year with</w:t>
      </w:r>
      <w:r w:rsidR="00B813BF">
        <w:rPr>
          <w:sz w:val="22"/>
        </w:rPr>
        <w:t xml:space="preserve"> a Christmas camp in December</w:t>
      </w:r>
      <w:r w:rsidR="00396A3C">
        <w:rPr>
          <w:sz w:val="22"/>
        </w:rPr>
        <w:t xml:space="preserve"> during which we went by train to see a pantomime in Birmingham. </w:t>
      </w:r>
    </w:p>
    <w:p w14:paraId="44B27BB1" w14:textId="7572C019" w:rsidR="00C06174" w:rsidRPr="00261341" w:rsidRDefault="00C06174" w:rsidP="00856A41">
      <w:pPr>
        <w:rPr>
          <w:sz w:val="22"/>
        </w:rPr>
      </w:pPr>
    </w:p>
    <w:p w14:paraId="76E7CDAF" w14:textId="04B2E7EC" w:rsidR="005B6052" w:rsidRDefault="005B6052" w:rsidP="00856A41">
      <w:pPr>
        <w:rPr>
          <w:sz w:val="22"/>
        </w:rPr>
      </w:pPr>
      <w:r>
        <w:rPr>
          <w:sz w:val="22"/>
        </w:rPr>
        <w:t xml:space="preserve">Our indoor meetings </w:t>
      </w:r>
      <w:r w:rsidR="00396A3C">
        <w:rPr>
          <w:sz w:val="22"/>
        </w:rPr>
        <w:t xml:space="preserve">during 2019 </w:t>
      </w:r>
      <w:r>
        <w:rPr>
          <w:sz w:val="22"/>
        </w:rPr>
        <w:t xml:space="preserve">focused on traditional Scouting skills such as first aid, teamwork, leadership, </w:t>
      </w:r>
      <w:proofErr w:type="gramStart"/>
      <w:r>
        <w:rPr>
          <w:sz w:val="22"/>
        </w:rPr>
        <w:t>knots</w:t>
      </w:r>
      <w:proofErr w:type="gramEnd"/>
      <w:r>
        <w:rPr>
          <w:sz w:val="22"/>
        </w:rPr>
        <w:t xml:space="preserve"> and international issues. </w:t>
      </w:r>
      <w:r w:rsidR="0010358A">
        <w:rPr>
          <w:sz w:val="22"/>
        </w:rPr>
        <w:t xml:space="preserve">We made the most of the good weather over the summer, visiting </w:t>
      </w:r>
      <w:proofErr w:type="spellStart"/>
      <w:r w:rsidR="00396A3C">
        <w:rPr>
          <w:sz w:val="22"/>
        </w:rPr>
        <w:t>Umberslade</w:t>
      </w:r>
      <w:proofErr w:type="spellEnd"/>
      <w:r w:rsidR="00396A3C">
        <w:rPr>
          <w:sz w:val="22"/>
        </w:rPr>
        <w:t xml:space="preserve"> Adventure for some tree climbing, the zip wire and challenge course and having a go at axe throwing, backwoods cooking and pioneering on Nash’s Acre. </w:t>
      </w:r>
      <w:r w:rsidR="0010358A">
        <w:rPr>
          <w:sz w:val="22"/>
        </w:rPr>
        <w:t xml:space="preserve"> </w:t>
      </w:r>
    </w:p>
    <w:p w14:paraId="041D3ABC" w14:textId="4E407F95" w:rsidR="00076988" w:rsidRPr="00261341" w:rsidRDefault="00076988" w:rsidP="00856A41">
      <w:pPr>
        <w:rPr>
          <w:sz w:val="22"/>
        </w:rPr>
      </w:pPr>
    </w:p>
    <w:p w14:paraId="68618633" w14:textId="398EC041" w:rsidR="00076988" w:rsidRDefault="00530B68" w:rsidP="00856A41">
      <w:pPr>
        <w:rPr>
          <w:sz w:val="22"/>
        </w:rPr>
      </w:pPr>
      <w:r w:rsidRPr="00261341">
        <w:rPr>
          <w:sz w:val="22"/>
        </w:rPr>
        <w:t xml:space="preserve">We </w:t>
      </w:r>
      <w:r w:rsidR="00261341" w:rsidRPr="00261341">
        <w:rPr>
          <w:sz w:val="22"/>
        </w:rPr>
        <w:t>enjoyed</w:t>
      </w:r>
      <w:r w:rsidRPr="00261341">
        <w:rPr>
          <w:sz w:val="22"/>
        </w:rPr>
        <w:t xml:space="preserve"> being part of the carnival parade </w:t>
      </w:r>
      <w:r w:rsidR="0010358A">
        <w:rPr>
          <w:sz w:val="22"/>
        </w:rPr>
        <w:t>again</w:t>
      </w:r>
      <w:r w:rsidR="00261341" w:rsidRPr="00261341">
        <w:rPr>
          <w:sz w:val="22"/>
        </w:rPr>
        <w:t xml:space="preserve"> with Beavers and Cubs</w:t>
      </w:r>
      <w:r w:rsidR="003E0336">
        <w:rPr>
          <w:sz w:val="22"/>
        </w:rPr>
        <w:t xml:space="preserve"> on a Rock n Roll themed float</w:t>
      </w:r>
      <w:r w:rsidR="00261341" w:rsidRPr="00261341">
        <w:rPr>
          <w:sz w:val="22"/>
        </w:rPr>
        <w:t xml:space="preserve">. As usual </w:t>
      </w:r>
      <w:r w:rsidR="000D7B6B">
        <w:rPr>
          <w:sz w:val="22"/>
        </w:rPr>
        <w:t>we had a good</w:t>
      </w:r>
      <w:r w:rsidRPr="00261341">
        <w:rPr>
          <w:sz w:val="22"/>
        </w:rPr>
        <w:t xml:space="preserve"> turn-out </w:t>
      </w:r>
      <w:r w:rsidR="00261341" w:rsidRPr="00261341">
        <w:rPr>
          <w:sz w:val="22"/>
        </w:rPr>
        <w:t>for</w:t>
      </w:r>
      <w:r w:rsidRPr="00261341">
        <w:rPr>
          <w:sz w:val="22"/>
        </w:rPr>
        <w:t xml:space="preserve"> </w:t>
      </w:r>
      <w:r w:rsidR="00261341" w:rsidRPr="00261341">
        <w:rPr>
          <w:sz w:val="22"/>
        </w:rPr>
        <w:t xml:space="preserve">parades on </w:t>
      </w:r>
      <w:r w:rsidRPr="00261341">
        <w:rPr>
          <w:sz w:val="22"/>
        </w:rPr>
        <w:t>Remembrance Day and</w:t>
      </w:r>
      <w:r w:rsidR="00261341" w:rsidRPr="00261341">
        <w:rPr>
          <w:sz w:val="22"/>
        </w:rPr>
        <w:t xml:space="preserve"> </w:t>
      </w:r>
      <w:r w:rsidRPr="00261341">
        <w:rPr>
          <w:sz w:val="22"/>
        </w:rPr>
        <w:t xml:space="preserve">St George’s Day. We </w:t>
      </w:r>
      <w:r w:rsidR="001521D5">
        <w:rPr>
          <w:sz w:val="22"/>
        </w:rPr>
        <w:t xml:space="preserve">also </w:t>
      </w:r>
      <w:r w:rsidRPr="00261341">
        <w:rPr>
          <w:sz w:val="22"/>
        </w:rPr>
        <w:t xml:space="preserve">joined other Scouts from Redditch for </w:t>
      </w:r>
      <w:r w:rsidR="00261341" w:rsidRPr="00261341">
        <w:rPr>
          <w:sz w:val="22"/>
        </w:rPr>
        <w:t xml:space="preserve">day of water activities </w:t>
      </w:r>
      <w:r w:rsidR="0010358A">
        <w:rPr>
          <w:sz w:val="22"/>
        </w:rPr>
        <w:t>near Droitwich in June</w:t>
      </w:r>
      <w:r w:rsidR="003E0336">
        <w:rPr>
          <w:sz w:val="22"/>
        </w:rPr>
        <w:t xml:space="preserve"> and</w:t>
      </w:r>
      <w:r w:rsidRPr="00261341">
        <w:rPr>
          <w:sz w:val="22"/>
        </w:rPr>
        <w:t xml:space="preserve"> for The Trek in October</w:t>
      </w:r>
      <w:r w:rsidR="003E0336">
        <w:rPr>
          <w:sz w:val="22"/>
        </w:rPr>
        <w:t xml:space="preserve"> - well done to everyone who participated, especially </w:t>
      </w:r>
      <w:r w:rsidR="001521D5">
        <w:rPr>
          <w:sz w:val="22"/>
        </w:rPr>
        <w:t>Scouts</w:t>
      </w:r>
      <w:r w:rsidR="003E0336">
        <w:rPr>
          <w:sz w:val="22"/>
        </w:rPr>
        <w:t xml:space="preserve"> who brought home trophies!</w:t>
      </w:r>
      <w:r w:rsidR="0010358A">
        <w:rPr>
          <w:sz w:val="22"/>
        </w:rPr>
        <w:t xml:space="preserve"> </w:t>
      </w:r>
    </w:p>
    <w:p w14:paraId="07864F00" w14:textId="51B650BA" w:rsidR="009475B6" w:rsidRPr="00261341" w:rsidRDefault="009475B6" w:rsidP="00856A41">
      <w:pPr>
        <w:rPr>
          <w:sz w:val="22"/>
        </w:rPr>
      </w:pPr>
    </w:p>
    <w:p w14:paraId="5A6D51AF" w14:textId="066B1622" w:rsidR="00076988" w:rsidRDefault="003E0336">
      <w:pPr>
        <w:rPr>
          <w:noProof/>
          <w:sz w:val="22"/>
          <w:lang w:eastAsia="en-GB"/>
        </w:rPr>
      </w:pPr>
      <w:r>
        <w:rPr>
          <w:noProof/>
          <w:sz w:val="22"/>
          <w:lang w:eastAsia="en-GB"/>
        </w:rPr>
        <w:t>2020 is proving to be a rather different year although we did manage two camps before lockdown – Icebreaker in February (sadly cut short due to Storm Dennis) and a Car Wash Camp in March which marked the end of a two-year challenge to raise funds for Shelterbox. We present</w:t>
      </w:r>
      <w:r w:rsidR="001521D5">
        <w:rPr>
          <w:noProof/>
          <w:sz w:val="22"/>
          <w:lang w:eastAsia="en-GB"/>
        </w:rPr>
        <w:t xml:space="preserve">ed </w:t>
      </w:r>
      <w:r>
        <w:rPr>
          <w:noProof/>
          <w:sz w:val="22"/>
          <w:lang w:eastAsia="en-GB"/>
        </w:rPr>
        <w:t xml:space="preserve">the £590 we had raised at a virtual meeting with representatives from the Rotary Club and Shelterbox in May. </w:t>
      </w:r>
    </w:p>
    <w:p w14:paraId="02F642D7" w14:textId="3C6EE522" w:rsidR="003E0336" w:rsidRDefault="003E0336">
      <w:pPr>
        <w:rPr>
          <w:noProof/>
          <w:sz w:val="22"/>
          <w:lang w:eastAsia="en-GB"/>
        </w:rPr>
      </w:pPr>
    </w:p>
    <w:p w14:paraId="40651613" w14:textId="5F4138A2" w:rsidR="009475B6" w:rsidRDefault="003E0336">
      <w:pPr>
        <w:rPr>
          <w:noProof/>
          <w:sz w:val="22"/>
          <w:lang w:eastAsia="en-GB"/>
        </w:rPr>
      </w:pPr>
      <w:r>
        <w:rPr>
          <w:noProof/>
          <w:sz w:val="22"/>
          <w:lang w:eastAsia="en-GB"/>
        </w:rPr>
        <w:t>As Scout leaders we have really appreciated the support of parents and families (including our own)</w:t>
      </w:r>
      <w:r w:rsidR="001521D5">
        <w:rPr>
          <w:noProof/>
          <w:sz w:val="22"/>
          <w:lang w:eastAsia="en-GB"/>
        </w:rPr>
        <w:t xml:space="preserve">, especially over the past few months. If you would like to get more involved either directly or as a member of the committee then please do get in touch. </w:t>
      </w:r>
      <w:r w:rsidR="00FB1BC3" w:rsidRPr="00261341">
        <w:rPr>
          <w:sz w:val="22"/>
        </w:rPr>
        <w:t>You can follow our Scout adventures on Twitter @1stAstwoodBank</w:t>
      </w:r>
      <w:r w:rsidR="00510DBD">
        <w:rPr>
          <w:sz w:val="22"/>
        </w:rPr>
        <w:t xml:space="preserve"> (we usually post after each meeting)</w:t>
      </w:r>
      <w:r w:rsidR="00530B68" w:rsidRPr="00261341">
        <w:rPr>
          <w:sz w:val="22"/>
        </w:rPr>
        <w:t xml:space="preserve">. </w:t>
      </w:r>
      <w:r w:rsidR="00FB1BC3" w:rsidRPr="00261341">
        <w:rPr>
          <w:sz w:val="22"/>
        </w:rPr>
        <w:t>Scout parents/carers can also join our Closed Facebook Group (</w:t>
      </w:r>
      <w:proofErr w:type="spellStart"/>
      <w:r w:rsidR="00FB1BC3" w:rsidRPr="00261341">
        <w:rPr>
          <w:sz w:val="22"/>
        </w:rPr>
        <w:t>Astwood</w:t>
      </w:r>
      <w:proofErr w:type="spellEnd"/>
      <w:r w:rsidR="00FB1BC3" w:rsidRPr="00261341">
        <w:rPr>
          <w:sz w:val="22"/>
        </w:rPr>
        <w:t xml:space="preserve"> Bank Scouts). </w:t>
      </w:r>
    </w:p>
    <w:p w14:paraId="3E0C6C00" w14:textId="77777777" w:rsidR="00076988" w:rsidRDefault="00076988">
      <w:pPr>
        <w:rPr>
          <w:sz w:val="22"/>
        </w:rPr>
      </w:pPr>
    </w:p>
    <w:p w14:paraId="4D226C56" w14:textId="60844C64" w:rsidR="00E652D8" w:rsidRPr="00261341" w:rsidRDefault="00E652D8">
      <w:pPr>
        <w:rPr>
          <w:sz w:val="22"/>
        </w:rPr>
      </w:pPr>
    </w:p>
    <w:p w14:paraId="50095A7E" w14:textId="4EE25596" w:rsidR="00076988" w:rsidRDefault="00DE1329">
      <w:pPr>
        <w:rPr>
          <w:b/>
          <w:i/>
          <w:sz w:val="22"/>
        </w:rPr>
      </w:pPr>
      <w:r w:rsidRPr="00261341">
        <w:rPr>
          <w:b/>
          <w:i/>
          <w:sz w:val="22"/>
        </w:rPr>
        <w:t>Sally</w:t>
      </w:r>
      <w:r w:rsidR="001521D5">
        <w:rPr>
          <w:b/>
          <w:i/>
          <w:sz w:val="22"/>
        </w:rPr>
        <w:t xml:space="preserve">, </w:t>
      </w:r>
      <w:r w:rsidRPr="00261341">
        <w:rPr>
          <w:b/>
          <w:i/>
          <w:sz w:val="22"/>
        </w:rPr>
        <w:t>Hannah</w:t>
      </w:r>
      <w:r w:rsidR="001521D5">
        <w:rPr>
          <w:b/>
          <w:i/>
          <w:sz w:val="22"/>
        </w:rPr>
        <w:t xml:space="preserve">, Ben, Joe, </w:t>
      </w:r>
      <w:proofErr w:type="gramStart"/>
      <w:r w:rsidR="001521D5">
        <w:rPr>
          <w:b/>
          <w:i/>
          <w:sz w:val="22"/>
        </w:rPr>
        <w:t>Adam</w:t>
      </w:r>
      <w:proofErr w:type="gramEnd"/>
      <w:r w:rsidR="001521D5">
        <w:rPr>
          <w:b/>
          <w:i/>
          <w:sz w:val="22"/>
        </w:rPr>
        <w:t xml:space="preserve"> and</w:t>
      </w:r>
      <w:r w:rsidR="00E652D8">
        <w:rPr>
          <w:b/>
          <w:i/>
          <w:sz w:val="22"/>
        </w:rPr>
        <w:t xml:space="preserve"> young leaders</w:t>
      </w:r>
      <w:r w:rsidR="00CD7EDC" w:rsidRPr="00261341">
        <w:rPr>
          <w:b/>
          <w:i/>
          <w:sz w:val="22"/>
        </w:rPr>
        <w:t xml:space="preserve"> </w:t>
      </w:r>
      <w:r w:rsidR="00977714" w:rsidRPr="00261341">
        <w:rPr>
          <w:b/>
          <w:i/>
          <w:sz w:val="22"/>
        </w:rPr>
        <w:t>J</w:t>
      </w:r>
      <w:r w:rsidR="001521D5">
        <w:rPr>
          <w:b/>
          <w:i/>
          <w:sz w:val="22"/>
        </w:rPr>
        <w:t>ake</w:t>
      </w:r>
      <w:r w:rsidR="009475B6">
        <w:rPr>
          <w:b/>
          <w:i/>
          <w:sz w:val="22"/>
        </w:rPr>
        <w:t xml:space="preserve"> </w:t>
      </w:r>
      <w:r w:rsidR="00E652D8">
        <w:rPr>
          <w:b/>
          <w:i/>
          <w:sz w:val="22"/>
        </w:rPr>
        <w:t>&amp; Ben</w:t>
      </w:r>
    </w:p>
    <w:p w14:paraId="77CD376A" w14:textId="51FC1DA0" w:rsidR="00CD7EDC" w:rsidRDefault="00CD7EDC">
      <w:pPr>
        <w:rPr>
          <w:sz w:val="22"/>
        </w:rPr>
      </w:pPr>
      <w:r w:rsidRPr="00261341">
        <w:rPr>
          <w:sz w:val="22"/>
        </w:rPr>
        <w:t xml:space="preserve">Email: </w:t>
      </w:r>
      <w:hyperlink r:id="rId7" w:history="1">
        <w:r w:rsidRPr="00261341">
          <w:rPr>
            <w:rStyle w:val="Hyperlink"/>
            <w:sz w:val="22"/>
          </w:rPr>
          <w:t>sally@abscoutgroup.org.uk</w:t>
        </w:r>
      </w:hyperlink>
      <w:r w:rsidRPr="00261341">
        <w:rPr>
          <w:sz w:val="22"/>
        </w:rPr>
        <w:t xml:space="preserve"> </w:t>
      </w:r>
      <w:r w:rsidR="0010358A">
        <w:rPr>
          <w:sz w:val="22"/>
        </w:rPr>
        <w:tab/>
      </w:r>
      <w:r w:rsidR="0010358A">
        <w:rPr>
          <w:sz w:val="22"/>
        </w:rPr>
        <w:tab/>
      </w:r>
      <w:r w:rsidR="00076988">
        <w:rPr>
          <w:sz w:val="22"/>
        </w:rPr>
        <w:tab/>
      </w:r>
      <w:r w:rsidR="00076988">
        <w:rPr>
          <w:sz w:val="22"/>
        </w:rPr>
        <w:tab/>
      </w:r>
    </w:p>
    <w:p w14:paraId="287095AC" w14:textId="3DD24461" w:rsidR="00076988" w:rsidRPr="00D51787" w:rsidRDefault="00D51787">
      <w:pPr>
        <w:rPr>
          <w:sz w:val="22"/>
        </w:rPr>
      </w:pPr>
      <w:r>
        <w:rPr>
          <w:noProof/>
          <w:sz w:val="22"/>
        </w:rPr>
        <w:lastRenderedPageBreak/>
        <w:drawing>
          <wp:anchor distT="0" distB="0" distL="114300" distR="114300" simplePos="0" relativeHeight="251671552" behindDoc="0" locked="0" layoutInCell="1" allowOverlap="1" wp14:anchorId="7B5A85A8" wp14:editId="46962324">
            <wp:simplePos x="0" y="0"/>
            <wp:positionH relativeFrom="column">
              <wp:posOffset>4424045</wp:posOffset>
            </wp:positionH>
            <wp:positionV relativeFrom="paragraph">
              <wp:posOffset>4150360</wp:posOffset>
            </wp:positionV>
            <wp:extent cx="2193925" cy="164528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74624" behindDoc="0" locked="0" layoutInCell="1" allowOverlap="1" wp14:anchorId="6A1BF2F8" wp14:editId="39C492AA">
            <wp:simplePos x="0" y="0"/>
            <wp:positionH relativeFrom="column">
              <wp:posOffset>2489200</wp:posOffset>
            </wp:positionH>
            <wp:positionV relativeFrom="paragraph">
              <wp:posOffset>5696585</wp:posOffset>
            </wp:positionV>
            <wp:extent cx="1544955" cy="206184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68480" behindDoc="0" locked="0" layoutInCell="1" allowOverlap="1" wp14:anchorId="0C92EF5A" wp14:editId="599D5429">
            <wp:simplePos x="0" y="0"/>
            <wp:positionH relativeFrom="column">
              <wp:posOffset>1842135</wp:posOffset>
            </wp:positionH>
            <wp:positionV relativeFrom="paragraph">
              <wp:posOffset>3816985</wp:posOffset>
            </wp:positionV>
            <wp:extent cx="2638425" cy="1978660"/>
            <wp:effectExtent l="0" t="0" r="9525" b="254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73600" behindDoc="0" locked="0" layoutInCell="1" allowOverlap="1" wp14:anchorId="5D1CBE35" wp14:editId="4DE9D481">
            <wp:simplePos x="0" y="0"/>
            <wp:positionH relativeFrom="column">
              <wp:posOffset>3870960</wp:posOffset>
            </wp:positionH>
            <wp:positionV relativeFrom="paragraph">
              <wp:posOffset>5697855</wp:posOffset>
            </wp:positionV>
            <wp:extent cx="2738755" cy="2054225"/>
            <wp:effectExtent l="0" t="0" r="4445" b="31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49533" behindDoc="0" locked="0" layoutInCell="1" allowOverlap="1" wp14:anchorId="3A577962" wp14:editId="7E723C75">
            <wp:simplePos x="0" y="0"/>
            <wp:positionH relativeFrom="column">
              <wp:posOffset>-97790</wp:posOffset>
            </wp:positionH>
            <wp:positionV relativeFrom="paragraph">
              <wp:posOffset>5302250</wp:posOffset>
            </wp:positionV>
            <wp:extent cx="3263900" cy="244792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50558" behindDoc="0" locked="0" layoutInCell="1" allowOverlap="1" wp14:anchorId="4E9841CB" wp14:editId="6D9CC166">
            <wp:simplePos x="0" y="0"/>
            <wp:positionH relativeFrom="column">
              <wp:posOffset>-130175</wp:posOffset>
            </wp:positionH>
            <wp:positionV relativeFrom="paragraph">
              <wp:posOffset>3172460</wp:posOffset>
            </wp:positionV>
            <wp:extent cx="2253615" cy="26479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58240" behindDoc="0" locked="0" layoutInCell="1" allowOverlap="1" wp14:anchorId="0CCBF20D" wp14:editId="76BA823C">
            <wp:simplePos x="0" y="0"/>
            <wp:positionH relativeFrom="column">
              <wp:posOffset>-130175</wp:posOffset>
            </wp:positionH>
            <wp:positionV relativeFrom="paragraph">
              <wp:posOffset>0</wp:posOffset>
            </wp:positionV>
            <wp:extent cx="1971675" cy="3307715"/>
            <wp:effectExtent l="0" t="0" r="9525" b="698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64384" behindDoc="0" locked="0" layoutInCell="1" allowOverlap="1" wp14:anchorId="0046B8DB" wp14:editId="1BA305EB">
            <wp:simplePos x="0" y="0"/>
            <wp:positionH relativeFrom="column">
              <wp:posOffset>1838325</wp:posOffset>
            </wp:positionH>
            <wp:positionV relativeFrom="paragraph">
              <wp:posOffset>1873885</wp:posOffset>
            </wp:positionV>
            <wp:extent cx="3022600" cy="2266950"/>
            <wp:effectExtent l="0" t="0" r="635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69504" behindDoc="0" locked="0" layoutInCell="1" allowOverlap="1" wp14:anchorId="1DDC8587" wp14:editId="685E83E0">
            <wp:simplePos x="0" y="0"/>
            <wp:positionH relativeFrom="column">
              <wp:posOffset>1499235</wp:posOffset>
            </wp:positionH>
            <wp:positionV relativeFrom="paragraph">
              <wp:posOffset>0</wp:posOffset>
            </wp:positionV>
            <wp:extent cx="2895600" cy="217170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2"/>
        </w:rPr>
        <w:drawing>
          <wp:anchor distT="0" distB="0" distL="114300" distR="114300" simplePos="0" relativeHeight="251651583" behindDoc="0" locked="0" layoutInCell="1" allowOverlap="1" wp14:anchorId="48192C6B" wp14:editId="72BFEF2F">
            <wp:simplePos x="0" y="0"/>
            <wp:positionH relativeFrom="column">
              <wp:posOffset>4572635</wp:posOffset>
            </wp:positionH>
            <wp:positionV relativeFrom="paragraph">
              <wp:posOffset>1720850</wp:posOffset>
            </wp:positionV>
            <wp:extent cx="2044065" cy="272796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70D0EDD" wp14:editId="313525BB">
            <wp:simplePos x="0" y="0"/>
            <wp:positionH relativeFrom="column">
              <wp:posOffset>4115435</wp:posOffset>
            </wp:positionH>
            <wp:positionV relativeFrom="paragraph">
              <wp:posOffset>0</wp:posOffset>
            </wp:positionV>
            <wp:extent cx="2499995" cy="187642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DBD">
        <w:rPr>
          <w:sz w:val="22"/>
        </w:rPr>
        <w:tab/>
      </w:r>
      <w:r w:rsidR="00510DBD">
        <w:rPr>
          <w:sz w:val="22"/>
        </w:rPr>
        <w:tab/>
      </w:r>
    </w:p>
    <w:sectPr w:rsidR="00076988" w:rsidRPr="00D51787" w:rsidSect="009E251E">
      <w:headerReference w:type="default" r:id="rId19"/>
      <w:footerReference w:type="default" r:id="rId20"/>
      <w:headerReference w:type="first" r:id="rId21"/>
      <w:footerReference w:type="first" r:id="rId22"/>
      <w:pgSz w:w="11907" w:h="16839" w:code="9"/>
      <w:pgMar w:top="1701" w:right="737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27BC7" w14:textId="77777777" w:rsidR="002958AB" w:rsidRDefault="002958AB" w:rsidP="0031629E">
      <w:r>
        <w:separator/>
      </w:r>
    </w:p>
  </w:endnote>
  <w:endnote w:type="continuationSeparator" w:id="0">
    <w:p w14:paraId="58939579" w14:textId="77777777" w:rsidR="002958AB" w:rsidRDefault="002958AB" w:rsidP="0031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FD6D" w14:textId="2FD8B2AA" w:rsidR="00510DBD" w:rsidRDefault="00510DBD">
    <w:pPr>
      <w:pStyle w:val="Footer"/>
    </w:pPr>
    <w:r>
      <w:rPr>
        <w:noProof/>
      </w:rPr>
      <w:drawing>
        <wp:inline distT="0" distB="0" distL="0" distR="0" wp14:anchorId="26293B7D" wp14:editId="01C64F31">
          <wp:extent cx="6370955" cy="511810"/>
          <wp:effectExtent l="0" t="0" r="0" b="254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095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780C2" w14:textId="77777777" w:rsidR="005A5FFD" w:rsidRDefault="005A5FF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52BEA24" wp14:editId="20C21AEE">
          <wp:simplePos x="0" y="0"/>
          <wp:positionH relativeFrom="margin">
            <wp:align>left</wp:align>
          </wp:positionH>
          <wp:positionV relativeFrom="page">
            <wp:posOffset>9685020</wp:posOffset>
          </wp:positionV>
          <wp:extent cx="6372225" cy="512445"/>
          <wp:effectExtent l="0" t="0" r="9525" b="1905"/>
          <wp:wrapNone/>
          <wp:docPr id="16" name="Picture 16" descr="809_CT TSA Stationary letthd_TEMP1_croppe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809_CT TSA Stationary letthd_TEMP1_cropped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222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3AC6" w14:textId="77777777" w:rsidR="002958AB" w:rsidRDefault="002958AB" w:rsidP="0031629E">
      <w:r>
        <w:separator/>
      </w:r>
    </w:p>
  </w:footnote>
  <w:footnote w:type="continuationSeparator" w:id="0">
    <w:p w14:paraId="1451F42A" w14:textId="77777777" w:rsidR="002958AB" w:rsidRDefault="002958AB" w:rsidP="00316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357FE" w14:textId="0B13B343" w:rsidR="005A5FFD" w:rsidRDefault="00510DBD" w:rsidP="00C31B53">
    <w:pPr>
      <w:pStyle w:val="Header"/>
      <w:jc w:val="right"/>
    </w:pPr>
    <w:r>
      <w:rPr>
        <w:noProof/>
      </w:rPr>
      <w:drawing>
        <wp:inline distT="0" distB="0" distL="0" distR="0" wp14:anchorId="4E81B65A" wp14:editId="12C7999F">
          <wp:extent cx="1621790" cy="12192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5B85C" w14:textId="1A4E2FAA" w:rsidR="005A5FFD" w:rsidRDefault="00E652D8" w:rsidP="003D24B7">
    <w:pPr>
      <w:pStyle w:val="Header"/>
    </w:pPr>
    <w:r w:rsidRPr="00E652D8">
      <w:rPr>
        <w:noProof/>
      </w:rPr>
      <w:drawing>
        <wp:anchor distT="0" distB="0" distL="114300" distR="114300" simplePos="0" relativeHeight="251659264" behindDoc="0" locked="0" layoutInCell="1" allowOverlap="1" wp14:anchorId="1A169666" wp14:editId="4487561D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619250" cy="1219126"/>
          <wp:effectExtent l="0" t="0" r="0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21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E933D" w14:textId="3838A5BC" w:rsidR="005A5FFD" w:rsidRDefault="005A5FFD" w:rsidP="003D24B7">
    <w:pPr>
      <w:pStyle w:val="Header"/>
    </w:pPr>
  </w:p>
  <w:p w14:paraId="629361B3" w14:textId="48E1D250" w:rsidR="005A5FFD" w:rsidRDefault="005A5FFD" w:rsidP="00E652D8">
    <w:pPr>
      <w:pStyle w:val="Header"/>
      <w:jc w:val="right"/>
    </w:pPr>
  </w:p>
  <w:p w14:paraId="4B18085D" w14:textId="77777777" w:rsidR="005A5FFD" w:rsidRDefault="005A5FFD" w:rsidP="003D24B7">
    <w:pPr>
      <w:pStyle w:val="Header"/>
    </w:pPr>
  </w:p>
  <w:p w14:paraId="7405A6AF" w14:textId="77777777" w:rsidR="005A5FFD" w:rsidRDefault="005A5FFD" w:rsidP="003D24B7">
    <w:pPr>
      <w:pStyle w:val="Header"/>
    </w:pPr>
  </w:p>
  <w:p w14:paraId="17D86BAE" w14:textId="77777777" w:rsidR="005A5FFD" w:rsidRDefault="005A5FFD" w:rsidP="003D24B7">
    <w:pPr>
      <w:pStyle w:val="Header"/>
    </w:pPr>
  </w:p>
  <w:p w14:paraId="64A7BF76" w14:textId="77777777" w:rsidR="005A5FFD" w:rsidRDefault="005A5FFD" w:rsidP="003D24B7">
    <w:pPr>
      <w:pStyle w:val="Header"/>
    </w:pPr>
  </w:p>
  <w:p w14:paraId="1268F620" w14:textId="77777777" w:rsidR="005A5FFD" w:rsidRDefault="005A5FFD" w:rsidP="003D24B7">
    <w:pPr>
      <w:pStyle w:val="Header"/>
    </w:pPr>
  </w:p>
  <w:p w14:paraId="5FB6DE73" w14:textId="77777777" w:rsidR="005A5FFD" w:rsidRDefault="005A5FFD" w:rsidP="003D24B7">
    <w:pPr>
      <w:pStyle w:val="Header"/>
    </w:pPr>
  </w:p>
  <w:p w14:paraId="0580BDCB" w14:textId="77777777" w:rsidR="005A5FFD" w:rsidRPr="003D24B7" w:rsidRDefault="005A5FFD" w:rsidP="003D24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F293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C30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E02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68D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6B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6A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4C1F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60C5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522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D81A0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CE55274"/>
    <w:multiLevelType w:val="multilevel"/>
    <w:tmpl w:val="A07C64F2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567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851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5D87577E"/>
    <w:multiLevelType w:val="multilevel"/>
    <w:tmpl w:val="E4BCB552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9"/>
        </w:tabs>
        <w:ind w:left="3969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26270C6"/>
    <w:multiLevelType w:val="multilevel"/>
    <w:tmpl w:val="D758FE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3E"/>
    <w:rsid w:val="0000639E"/>
    <w:rsid w:val="000211BA"/>
    <w:rsid w:val="000442A0"/>
    <w:rsid w:val="00054AE1"/>
    <w:rsid w:val="00057854"/>
    <w:rsid w:val="000613CC"/>
    <w:rsid w:val="00076988"/>
    <w:rsid w:val="0008224B"/>
    <w:rsid w:val="000B6991"/>
    <w:rsid w:val="000C3757"/>
    <w:rsid w:val="000D064C"/>
    <w:rsid w:val="000D7200"/>
    <w:rsid w:val="000D7B6B"/>
    <w:rsid w:val="000F6CE4"/>
    <w:rsid w:val="0010358A"/>
    <w:rsid w:val="00133231"/>
    <w:rsid w:val="001521D5"/>
    <w:rsid w:val="0016683C"/>
    <w:rsid w:val="0016769D"/>
    <w:rsid w:val="001B2A48"/>
    <w:rsid w:val="001B3479"/>
    <w:rsid w:val="001D32EE"/>
    <w:rsid w:val="001D36AE"/>
    <w:rsid w:val="001D49A0"/>
    <w:rsid w:val="001D4AB7"/>
    <w:rsid w:val="001F4809"/>
    <w:rsid w:val="002220AD"/>
    <w:rsid w:val="00224DA9"/>
    <w:rsid w:val="00237F4C"/>
    <w:rsid w:val="00244EF1"/>
    <w:rsid w:val="00261341"/>
    <w:rsid w:val="00284B70"/>
    <w:rsid w:val="002939C9"/>
    <w:rsid w:val="002958AB"/>
    <w:rsid w:val="002A4C1F"/>
    <w:rsid w:val="002B444B"/>
    <w:rsid w:val="002C23B9"/>
    <w:rsid w:val="002D2A6D"/>
    <w:rsid w:val="002E0B78"/>
    <w:rsid w:val="002E6F07"/>
    <w:rsid w:val="0031032F"/>
    <w:rsid w:val="00310652"/>
    <w:rsid w:val="0031629E"/>
    <w:rsid w:val="0032642D"/>
    <w:rsid w:val="003335F9"/>
    <w:rsid w:val="0033372E"/>
    <w:rsid w:val="00350FD3"/>
    <w:rsid w:val="00351367"/>
    <w:rsid w:val="00352DD9"/>
    <w:rsid w:val="003828CA"/>
    <w:rsid w:val="00394688"/>
    <w:rsid w:val="00396A3C"/>
    <w:rsid w:val="003B7159"/>
    <w:rsid w:val="003C080C"/>
    <w:rsid w:val="003D06DA"/>
    <w:rsid w:val="003D22DF"/>
    <w:rsid w:val="003D24B7"/>
    <w:rsid w:val="003E0336"/>
    <w:rsid w:val="003E3667"/>
    <w:rsid w:val="003E40C8"/>
    <w:rsid w:val="004079B4"/>
    <w:rsid w:val="004241E1"/>
    <w:rsid w:val="00425040"/>
    <w:rsid w:val="0043685A"/>
    <w:rsid w:val="00436E80"/>
    <w:rsid w:val="00464AD4"/>
    <w:rsid w:val="004817B2"/>
    <w:rsid w:val="00482023"/>
    <w:rsid w:val="004C49F0"/>
    <w:rsid w:val="00503D1F"/>
    <w:rsid w:val="00510DBD"/>
    <w:rsid w:val="00517FF0"/>
    <w:rsid w:val="00524936"/>
    <w:rsid w:val="005304D0"/>
    <w:rsid w:val="00530B68"/>
    <w:rsid w:val="00590C4A"/>
    <w:rsid w:val="005A58F4"/>
    <w:rsid w:val="005A5FFD"/>
    <w:rsid w:val="005B590A"/>
    <w:rsid w:val="005B6052"/>
    <w:rsid w:val="005D5087"/>
    <w:rsid w:val="005D5A28"/>
    <w:rsid w:val="005D7817"/>
    <w:rsid w:val="005E14D4"/>
    <w:rsid w:val="005E703F"/>
    <w:rsid w:val="00624E56"/>
    <w:rsid w:val="0062691D"/>
    <w:rsid w:val="00634673"/>
    <w:rsid w:val="006432A9"/>
    <w:rsid w:val="0064490C"/>
    <w:rsid w:val="006612AB"/>
    <w:rsid w:val="0067399F"/>
    <w:rsid w:val="0068484A"/>
    <w:rsid w:val="00684FE5"/>
    <w:rsid w:val="006B2F9B"/>
    <w:rsid w:val="006E3329"/>
    <w:rsid w:val="007034AC"/>
    <w:rsid w:val="00706F58"/>
    <w:rsid w:val="007207DF"/>
    <w:rsid w:val="00756835"/>
    <w:rsid w:val="0076211C"/>
    <w:rsid w:val="007674F5"/>
    <w:rsid w:val="00795060"/>
    <w:rsid w:val="007A02B6"/>
    <w:rsid w:val="007C2E7C"/>
    <w:rsid w:val="007D74DD"/>
    <w:rsid w:val="007E3549"/>
    <w:rsid w:val="008120E7"/>
    <w:rsid w:val="00817C70"/>
    <w:rsid w:val="00821449"/>
    <w:rsid w:val="00834B6E"/>
    <w:rsid w:val="00835040"/>
    <w:rsid w:val="00841925"/>
    <w:rsid w:val="00856A41"/>
    <w:rsid w:val="008626B8"/>
    <w:rsid w:val="0088042D"/>
    <w:rsid w:val="00880555"/>
    <w:rsid w:val="00893F0E"/>
    <w:rsid w:val="008A430A"/>
    <w:rsid w:val="008A5B4D"/>
    <w:rsid w:val="008A6D00"/>
    <w:rsid w:val="008E7EEF"/>
    <w:rsid w:val="008F249E"/>
    <w:rsid w:val="009233B5"/>
    <w:rsid w:val="00932888"/>
    <w:rsid w:val="009419AB"/>
    <w:rsid w:val="009475B6"/>
    <w:rsid w:val="00953A3E"/>
    <w:rsid w:val="00971781"/>
    <w:rsid w:val="00977714"/>
    <w:rsid w:val="009A5703"/>
    <w:rsid w:val="009A766B"/>
    <w:rsid w:val="009B1307"/>
    <w:rsid w:val="009D2394"/>
    <w:rsid w:val="009D5062"/>
    <w:rsid w:val="009E251E"/>
    <w:rsid w:val="00A33436"/>
    <w:rsid w:val="00A44FF5"/>
    <w:rsid w:val="00A53B86"/>
    <w:rsid w:val="00A63EF0"/>
    <w:rsid w:val="00A72C45"/>
    <w:rsid w:val="00A87417"/>
    <w:rsid w:val="00A9058B"/>
    <w:rsid w:val="00AD5190"/>
    <w:rsid w:val="00AD7AC8"/>
    <w:rsid w:val="00AF1974"/>
    <w:rsid w:val="00AF4485"/>
    <w:rsid w:val="00AF628D"/>
    <w:rsid w:val="00B146F0"/>
    <w:rsid w:val="00B36F67"/>
    <w:rsid w:val="00B5018C"/>
    <w:rsid w:val="00B51EDD"/>
    <w:rsid w:val="00B676CD"/>
    <w:rsid w:val="00B813BF"/>
    <w:rsid w:val="00B91C20"/>
    <w:rsid w:val="00B959FB"/>
    <w:rsid w:val="00BA1B8E"/>
    <w:rsid w:val="00BB4469"/>
    <w:rsid w:val="00BB4650"/>
    <w:rsid w:val="00BD3901"/>
    <w:rsid w:val="00BE010C"/>
    <w:rsid w:val="00BE1C5A"/>
    <w:rsid w:val="00BE389A"/>
    <w:rsid w:val="00BE732D"/>
    <w:rsid w:val="00C06174"/>
    <w:rsid w:val="00C11A78"/>
    <w:rsid w:val="00C2509C"/>
    <w:rsid w:val="00C31B53"/>
    <w:rsid w:val="00C34342"/>
    <w:rsid w:val="00C41384"/>
    <w:rsid w:val="00C62BEF"/>
    <w:rsid w:val="00C761A8"/>
    <w:rsid w:val="00C93A9B"/>
    <w:rsid w:val="00CA1535"/>
    <w:rsid w:val="00CC378B"/>
    <w:rsid w:val="00CC7C33"/>
    <w:rsid w:val="00CD123B"/>
    <w:rsid w:val="00CD459E"/>
    <w:rsid w:val="00CD7EDC"/>
    <w:rsid w:val="00CF4F35"/>
    <w:rsid w:val="00D039FE"/>
    <w:rsid w:val="00D1459F"/>
    <w:rsid w:val="00D1663D"/>
    <w:rsid w:val="00D16C6F"/>
    <w:rsid w:val="00D275AB"/>
    <w:rsid w:val="00D306C3"/>
    <w:rsid w:val="00D3294E"/>
    <w:rsid w:val="00D36B0E"/>
    <w:rsid w:val="00D51787"/>
    <w:rsid w:val="00D51D3F"/>
    <w:rsid w:val="00D522AF"/>
    <w:rsid w:val="00D64C4A"/>
    <w:rsid w:val="00D81EA8"/>
    <w:rsid w:val="00DA00FD"/>
    <w:rsid w:val="00DC68E7"/>
    <w:rsid w:val="00DD0042"/>
    <w:rsid w:val="00DE102B"/>
    <w:rsid w:val="00DE1329"/>
    <w:rsid w:val="00DF0EF9"/>
    <w:rsid w:val="00DF61D5"/>
    <w:rsid w:val="00E06474"/>
    <w:rsid w:val="00E13971"/>
    <w:rsid w:val="00E44BBA"/>
    <w:rsid w:val="00E652D8"/>
    <w:rsid w:val="00EA68FE"/>
    <w:rsid w:val="00EA756A"/>
    <w:rsid w:val="00EB29B3"/>
    <w:rsid w:val="00ED2106"/>
    <w:rsid w:val="00EE06CD"/>
    <w:rsid w:val="00EE2285"/>
    <w:rsid w:val="00F01DAF"/>
    <w:rsid w:val="00F05E89"/>
    <w:rsid w:val="00F16BDE"/>
    <w:rsid w:val="00F400CD"/>
    <w:rsid w:val="00F453E7"/>
    <w:rsid w:val="00FA7D62"/>
    <w:rsid w:val="00FB0BC4"/>
    <w:rsid w:val="00FB1BC3"/>
    <w:rsid w:val="00FC1D70"/>
    <w:rsid w:val="00F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8C0E2"/>
  <w15:docId w15:val="{176D01C2-7725-4BCE-8D7B-46D04F88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417"/>
    <w:rPr>
      <w:szCs w:val="22"/>
      <w:lang w:eastAsia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C3757"/>
    <w:pPr>
      <w:keepNext/>
      <w:keepLines/>
      <w:spacing w:after="30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34B6E"/>
    <w:pPr>
      <w:keepNext/>
      <w:keepLines/>
      <w:spacing w:after="200"/>
      <w:outlineLvl w:val="1"/>
    </w:pPr>
    <w:rPr>
      <w:rFonts w:eastAsia="Times New Roman"/>
      <w:b/>
      <w:bCs/>
      <w:i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0C3757"/>
    <w:pPr>
      <w:keepNext/>
      <w:keepLines/>
      <w:spacing w:after="3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BodyText"/>
    <w:link w:val="Heading4Char"/>
    <w:uiPriority w:val="9"/>
    <w:qFormat/>
    <w:rsid w:val="00310652"/>
    <w:pPr>
      <w:keepNext/>
      <w:keepLines/>
      <w:spacing w:before="20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310652"/>
    <w:pPr>
      <w:keepNext/>
      <w:keepLines/>
      <w:spacing w:before="200"/>
      <w:outlineLvl w:val="4"/>
    </w:pPr>
    <w:rPr>
      <w:rFonts w:eastAsia="Times New Roman"/>
      <w:b/>
      <w:i/>
    </w:rPr>
  </w:style>
  <w:style w:type="paragraph" w:styleId="Heading6">
    <w:name w:val="heading 6"/>
    <w:basedOn w:val="Normal"/>
    <w:next w:val="BodyText"/>
    <w:link w:val="Heading6Char"/>
    <w:uiPriority w:val="9"/>
    <w:qFormat/>
    <w:rsid w:val="00310652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88042D"/>
    <w:pPr>
      <w:keepNext/>
      <w:keepLines/>
      <w:spacing w:before="200"/>
      <w:outlineLvl w:val="6"/>
    </w:pPr>
    <w:rPr>
      <w:rFonts w:eastAsia="Times New Roman"/>
      <w:i/>
      <w:iCs/>
      <w:color w:val="7381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36F67"/>
    <w:pPr>
      <w:spacing w:after="165" w:line="260" w:lineRule="atLeast"/>
    </w:pPr>
  </w:style>
  <w:style w:type="character" w:customStyle="1" w:styleId="BodyTextChar">
    <w:name w:val="Body Text Char"/>
    <w:link w:val="BodyText"/>
    <w:rsid w:val="0088042D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0C3757"/>
    <w:rPr>
      <w:rFonts w:eastAsia="Times New Roman"/>
      <w:b/>
      <w:bCs/>
      <w:szCs w:val="28"/>
      <w:lang w:val="en-GB"/>
    </w:rPr>
  </w:style>
  <w:style w:type="character" w:customStyle="1" w:styleId="Heading2Char">
    <w:name w:val="Heading 2 Char"/>
    <w:link w:val="Heading2"/>
    <w:uiPriority w:val="9"/>
    <w:rsid w:val="00464AD4"/>
    <w:rPr>
      <w:rFonts w:ascii="Arial" w:eastAsia="Times New Roman" w:hAnsi="Arial" w:cs="Times New Roman"/>
      <w:b/>
      <w:bCs/>
      <w:i/>
      <w:szCs w:val="26"/>
      <w:lang w:val="en-GB"/>
    </w:rPr>
  </w:style>
  <w:style w:type="character" w:customStyle="1" w:styleId="Heading3Char">
    <w:name w:val="Heading 3 Char"/>
    <w:link w:val="Heading3"/>
    <w:uiPriority w:val="9"/>
    <w:rsid w:val="000C3757"/>
    <w:rPr>
      <w:rFonts w:eastAsia="Times New Roman"/>
      <w:b/>
      <w:bCs/>
      <w:szCs w:val="22"/>
      <w:lang w:val="en-GB"/>
    </w:rPr>
  </w:style>
  <w:style w:type="character" w:customStyle="1" w:styleId="Heading4Char">
    <w:name w:val="Heading 4 Char"/>
    <w:link w:val="Heading4"/>
    <w:uiPriority w:val="9"/>
    <w:rsid w:val="00310652"/>
    <w:rPr>
      <w:rFonts w:ascii="Arial" w:eastAsia="Times New Roman" w:hAnsi="Arial" w:cs="Times New Roman"/>
      <w:b/>
      <w:bCs/>
      <w:iCs/>
    </w:rPr>
  </w:style>
  <w:style w:type="character" w:customStyle="1" w:styleId="Heading5Char">
    <w:name w:val="Heading 5 Char"/>
    <w:link w:val="Heading5"/>
    <w:uiPriority w:val="9"/>
    <w:rsid w:val="00310652"/>
    <w:rPr>
      <w:rFonts w:ascii="Arial" w:eastAsia="Times New Roman" w:hAnsi="Arial" w:cs="Times New Roman"/>
      <w:b/>
      <w:i/>
    </w:rPr>
  </w:style>
  <w:style w:type="character" w:customStyle="1" w:styleId="Heading6Char">
    <w:name w:val="Heading 6 Char"/>
    <w:link w:val="Heading6"/>
    <w:uiPriority w:val="9"/>
    <w:rsid w:val="00310652"/>
    <w:rPr>
      <w:rFonts w:ascii="Arial" w:eastAsia="Times New Roman" w:hAnsi="Arial" w:cs="Times New Roman"/>
      <w:i/>
      <w:iCs/>
    </w:rPr>
  </w:style>
  <w:style w:type="paragraph" w:styleId="ListNumber">
    <w:name w:val="List Number"/>
    <w:basedOn w:val="Normal"/>
    <w:uiPriority w:val="99"/>
    <w:unhideWhenUsed/>
    <w:qFormat/>
    <w:rsid w:val="00D522AF"/>
    <w:pPr>
      <w:numPr>
        <w:numId w:val="11"/>
      </w:numPr>
      <w:spacing w:after="165" w:line="260" w:lineRule="atLeast"/>
    </w:pPr>
  </w:style>
  <w:style w:type="paragraph" w:styleId="ListNumber2">
    <w:name w:val="List Number 2"/>
    <w:basedOn w:val="Normal"/>
    <w:uiPriority w:val="99"/>
    <w:unhideWhenUsed/>
    <w:qFormat/>
    <w:rsid w:val="00D522AF"/>
    <w:pPr>
      <w:numPr>
        <w:ilvl w:val="1"/>
        <w:numId w:val="11"/>
      </w:numPr>
      <w:spacing w:after="165" w:line="260" w:lineRule="atLeast"/>
    </w:pPr>
  </w:style>
  <w:style w:type="paragraph" w:styleId="ListNumber3">
    <w:name w:val="List Number 3"/>
    <w:basedOn w:val="Normal"/>
    <w:uiPriority w:val="99"/>
    <w:unhideWhenUsed/>
    <w:qFormat/>
    <w:rsid w:val="00D522AF"/>
    <w:pPr>
      <w:numPr>
        <w:ilvl w:val="2"/>
        <w:numId w:val="11"/>
      </w:numPr>
      <w:spacing w:after="165" w:line="260" w:lineRule="atLeast"/>
      <w:ind w:left="1984" w:hanging="737"/>
    </w:pPr>
  </w:style>
  <w:style w:type="paragraph" w:styleId="ListContinue">
    <w:name w:val="List Continue"/>
    <w:basedOn w:val="Normal"/>
    <w:uiPriority w:val="99"/>
    <w:unhideWhenUsed/>
    <w:qFormat/>
    <w:rsid w:val="00D522AF"/>
    <w:pPr>
      <w:spacing w:after="165" w:line="260" w:lineRule="atLeast"/>
      <w:ind w:left="567"/>
    </w:pPr>
  </w:style>
  <w:style w:type="paragraph" w:styleId="ListContinue2">
    <w:name w:val="List Continue 2"/>
    <w:basedOn w:val="Normal"/>
    <w:uiPriority w:val="99"/>
    <w:unhideWhenUsed/>
    <w:qFormat/>
    <w:rsid w:val="00D522AF"/>
    <w:pPr>
      <w:spacing w:after="165" w:line="260" w:lineRule="atLeast"/>
      <w:ind w:left="1247"/>
    </w:pPr>
  </w:style>
  <w:style w:type="paragraph" w:styleId="ListContinue3">
    <w:name w:val="List Continue 3"/>
    <w:basedOn w:val="Normal"/>
    <w:uiPriority w:val="99"/>
    <w:unhideWhenUsed/>
    <w:qFormat/>
    <w:rsid w:val="00D522AF"/>
    <w:pPr>
      <w:spacing w:after="165" w:line="260" w:lineRule="atLeast"/>
      <w:ind w:left="1985"/>
    </w:pPr>
  </w:style>
  <w:style w:type="paragraph" w:styleId="ListBullet">
    <w:name w:val="List Bullet"/>
    <w:basedOn w:val="Normal"/>
    <w:uiPriority w:val="99"/>
    <w:unhideWhenUsed/>
    <w:qFormat/>
    <w:rsid w:val="00EA756A"/>
    <w:pPr>
      <w:numPr>
        <w:numId w:val="13"/>
      </w:numPr>
      <w:spacing w:after="165" w:line="260" w:lineRule="atLeast"/>
    </w:pPr>
  </w:style>
  <w:style w:type="paragraph" w:styleId="ListBullet2">
    <w:name w:val="List Bullet 2"/>
    <w:basedOn w:val="Normal"/>
    <w:uiPriority w:val="99"/>
    <w:unhideWhenUsed/>
    <w:qFormat/>
    <w:rsid w:val="00EA756A"/>
    <w:pPr>
      <w:numPr>
        <w:ilvl w:val="1"/>
        <w:numId w:val="13"/>
      </w:numPr>
      <w:spacing w:after="165" w:line="260" w:lineRule="atLeast"/>
    </w:pPr>
  </w:style>
  <w:style w:type="paragraph" w:styleId="ListBullet3">
    <w:name w:val="List Bullet 3"/>
    <w:basedOn w:val="Normal"/>
    <w:uiPriority w:val="99"/>
    <w:unhideWhenUsed/>
    <w:qFormat/>
    <w:rsid w:val="00EA756A"/>
    <w:pPr>
      <w:numPr>
        <w:ilvl w:val="2"/>
        <w:numId w:val="13"/>
      </w:numPr>
      <w:spacing w:after="165" w:line="260" w:lineRule="atLeast"/>
    </w:pPr>
  </w:style>
  <w:style w:type="paragraph" w:styleId="List">
    <w:name w:val="List"/>
    <w:basedOn w:val="Normal"/>
    <w:uiPriority w:val="99"/>
    <w:unhideWhenUsed/>
    <w:qFormat/>
    <w:rsid w:val="00E13971"/>
    <w:pPr>
      <w:spacing w:after="165" w:line="260" w:lineRule="atLeast"/>
      <w:ind w:left="284"/>
    </w:pPr>
  </w:style>
  <w:style w:type="paragraph" w:styleId="List2">
    <w:name w:val="List 2"/>
    <w:basedOn w:val="Normal"/>
    <w:uiPriority w:val="99"/>
    <w:unhideWhenUsed/>
    <w:qFormat/>
    <w:rsid w:val="00E13971"/>
    <w:pPr>
      <w:spacing w:after="165" w:line="260" w:lineRule="atLeast"/>
      <w:ind w:left="567"/>
    </w:pPr>
  </w:style>
  <w:style w:type="paragraph" w:styleId="List3">
    <w:name w:val="List 3"/>
    <w:basedOn w:val="Normal"/>
    <w:uiPriority w:val="99"/>
    <w:unhideWhenUsed/>
    <w:qFormat/>
    <w:rsid w:val="00E13971"/>
    <w:pPr>
      <w:spacing w:after="165" w:line="260" w:lineRule="atLeast"/>
      <w:ind w:left="851"/>
    </w:pPr>
  </w:style>
  <w:style w:type="character" w:customStyle="1" w:styleId="Heading7Char">
    <w:name w:val="Heading 7 Char"/>
    <w:link w:val="Heading7"/>
    <w:uiPriority w:val="9"/>
    <w:semiHidden/>
    <w:rsid w:val="0088042D"/>
    <w:rPr>
      <w:rFonts w:eastAsia="Times New Roman" w:cs="Times New Roman"/>
      <w:i/>
      <w:iCs/>
      <w:color w:val="738185"/>
    </w:rPr>
  </w:style>
  <w:style w:type="paragraph" w:styleId="Footer">
    <w:name w:val="footer"/>
    <w:basedOn w:val="Normal"/>
    <w:link w:val="FooterChar"/>
    <w:uiPriority w:val="99"/>
    <w:unhideWhenUsed/>
    <w:rsid w:val="00237F4C"/>
    <w:pPr>
      <w:tabs>
        <w:tab w:val="center" w:pos="4680"/>
        <w:tab w:val="right" w:pos="9360"/>
      </w:tabs>
      <w:spacing w:line="200" w:lineRule="atLeast"/>
    </w:pPr>
    <w:rPr>
      <w:sz w:val="15"/>
    </w:rPr>
  </w:style>
  <w:style w:type="character" w:customStyle="1" w:styleId="FooterChar">
    <w:name w:val="Footer Char"/>
    <w:link w:val="Footer"/>
    <w:uiPriority w:val="99"/>
    <w:rsid w:val="00237F4C"/>
    <w:rPr>
      <w:rFonts w:ascii="Arial" w:eastAsia="Arial" w:hAnsi="Arial"/>
      <w:sz w:val="15"/>
      <w:szCs w:val="22"/>
      <w:lang w:val="en-GB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F16B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16BDE"/>
    <w:rPr>
      <w:rFonts w:ascii="Arial" w:hAnsi="Arial"/>
      <w:sz w:val="20"/>
    </w:rPr>
  </w:style>
  <w:style w:type="character" w:styleId="PageNumber">
    <w:name w:val="page number"/>
    <w:uiPriority w:val="99"/>
    <w:semiHidden/>
    <w:unhideWhenUsed/>
    <w:rsid w:val="00F16BDE"/>
    <w:rPr>
      <w:rFonts w:ascii="Arial" w:hAnsi="Arial"/>
      <w:sz w:val="20"/>
    </w:rPr>
  </w:style>
  <w:style w:type="paragraph" w:styleId="TOC3">
    <w:name w:val="toc 3"/>
    <w:basedOn w:val="Normal"/>
    <w:next w:val="Normal"/>
    <w:autoRedefine/>
    <w:uiPriority w:val="39"/>
    <w:semiHidden/>
    <w:rsid w:val="00FB0BC4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6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29E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1629E"/>
    <w:tblPr>
      <w:tblBorders>
        <w:top w:val="single" w:sz="4" w:space="0" w:color="4B5457"/>
        <w:left w:val="single" w:sz="4" w:space="0" w:color="4B5457"/>
        <w:bottom w:val="single" w:sz="4" w:space="0" w:color="4B5457"/>
        <w:right w:val="single" w:sz="4" w:space="0" w:color="4B5457"/>
        <w:insideH w:val="single" w:sz="4" w:space="0" w:color="4B5457"/>
        <w:insideV w:val="single" w:sz="4" w:space="0" w:color="4B5457"/>
      </w:tblBorders>
    </w:tblPr>
  </w:style>
  <w:style w:type="character" w:styleId="Hyperlink">
    <w:name w:val="Hyperlink"/>
    <w:uiPriority w:val="99"/>
    <w:unhideWhenUsed/>
    <w:rsid w:val="002B444B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rsid w:val="00352DD9"/>
  </w:style>
  <w:style w:type="character" w:customStyle="1" w:styleId="DateChar">
    <w:name w:val="Date Char"/>
    <w:link w:val="Date"/>
    <w:uiPriority w:val="99"/>
    <w:rsid w:val="00352DD9"/>
    <w:rPr>
      <w:rFonts w:ascii="Arial" w:hAnsi="Arial"/>
      <w:sz w:val="21"/>
      <w:lang w:val="en-GB"/>
    </w:rPr>
  </w:style>
  <w:style w:type="paragraph" w:customStyle="1" w:styleId="Telephone">
    <w:name w:val="Telephone"/>
    <w:basedOn w:val="Normal"/>
    <w:qFormat/>
    <w:rsid w:val="00AF1974"/>
    <w:pPr>
      <w:ind w:right="1134"/>
      <w:jc w:val="right"/>
    </w:pPr>
  </w:style>
  <w:style w:type="paragraph" w:customStyle="1" w:styleId="FooterHeading">
    <w:name w:val="Footer Heading"/>
    <w:basedOn w:val="Footer"/>
    <w:link w:val="FooterHeadingChar"/>
    <w:semiHidden/>
    <w:unhideWhenUsed/>
    <w:rsid w:val="00237F4C"/>
    <w:rPr>
      <w:b/>
      <w:sz w:val="17"/>
    </w:rPr>
  </w:style>
  <w:style w:type="character" w:customStyle="1" w:styleId="FooterHeadingChar">
    <w:name w:val="Footer Heading Char"/>
    <w:link w:val="FooterHeading"/>
    <w:semiHidden/>
    <w:rsid w:val="00237F4C"/>
    <w:rPr>
      <w:rFonts w:ascii="Arial" w:eastAsia="Arial" w:hAnsi="Arial"/>
      <w:b/>
      <w:sz w:val="17"/>
      <w:szCs w:val="22"/>
      <w:lang w:val="en-GB" w:eastAsia="en-US" w:bidi="ar-SA"/>
    </w:rPr>
  </w:style>
  <w:style w:type="paragraph" w:customStyle="1" w:styleId="FooterSmall">
    <w:name w:val="Footer Small"/>
    <w:basedOn w:val="Footer"/>
    <w:link w:val="FooterSmallChar"/>
    <w:semiHidden/>
    <w:qFormat/>
    <w:rsid w:val="00237F4C"/>
    <w:rPr>
      <w:sz w:val="13"/>
    </w:rPr>
  </w:style>
  <w:style w:type="character" w:customStyle="1" w:styleId="FooterSmallChar">
    <w:name w:val="Footer Small Char"/>
    <w:link w:val="FooterSmall"/>
    <w:semiHidden/>
    <w:rsid w:val="00237F4C"/>
    <w:rPr>
      <w:rFonts w:ascii="Arial" w:eastAsia="Arial" w:hAnsi="Arial"/>
      <w:sz w:val="13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5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5324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CF0"/>
                <w:right w:val="none" w:sz="0" w:space="0" w:color="auto"/>
              </w:divBdr>
              <w:divsChild>
                <w:div w:id="1520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2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6363">
                              <w:marLeft w:val="0"/>
                              <w:marRight w:val="-105"/>
                              <w:marTop w:val="135"/>
                              <w:marBottom w:val="0"/>
                              <w:divBdr>
                                <w:top w:val="single" w:sz="6" w:space="8" w:color="E6ECF0"/>
                                <w:left w:val="single" w:sz="6" w:space="0" w:color="E6ECF0"/>
                                <w:bottom w:val="single" w:sz="6" w:space="8" w:color="E6ECF0"/>
                                <w:right w:val="single" w:sz="6" w:space="0" w:color="E6ECF0"/>
                              </w:divBdr>
                              <w:divsChild>
                                <w:div w:id="33187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36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8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43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8176838">
                          <w:marLeft w:val="0"/>
                          <w:marRight w:val="-105"/>
                          <w:marTop w:val="135"/>
                          <w:marBottom w:val="0"/>
                          <w:divBdr>
                            <w:top w:val="single" w:sz="6" w:space="8" w:color="E6ECF0"/>
                            <w:left w:val="single" w:sz="6" w:space="0" w:color="E6ECF0"/>
                            <w:bottom w:val="single" w:sz="6" w:space="8" w:color="E6ECF0"/>
                            <w:right w:val="single" w:sz="6" w:space="0" w:color="E6ECF0"/>
                          </w:divBdr>
                          <w:divsChild>
                            <w:div w:id="65452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8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9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4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40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5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11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50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53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6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9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38435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single" w:sz="6" w:space="8" w:color="E6ECF0"/>
                                                    <w:left w:val="single" w:sz="6" w:space="0" w:color="E6ECF0"/>
                                                    <w:bottom w:val="single" w:sz="6" w:space="8" w:color="E6ECF0"/>
                                                    <w:right w:val="single" w:sz="6" w:space="0" w:color="E6ECF0"/>
                                                  </w:divBdr>
                                                  <w:divsChild>
                                                    <w:div w:id="1451824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610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20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3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70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74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01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22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068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50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9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6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5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9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FFFFFF"/>
                                            <w:left w:val="single" w:sz="36" w:space="0" w:color="FFFFFF"/>
                                            <w:bottom w:val="single" w:sz="36" w:space="0" w:color="FFFFFF"/>
                                            <w:right w:val="single" w:sz="36" w:space="0" w:color="FFFFFF"/>
                                          </w:divBdr>
                                        </w:div>
                                        <w:div w:id="166088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FFFFFF"/>
                                            <w:left w:val="single" w:sz="36" w:space="0" w:color="FFFFFF"/>
                                            <w:bottom w:val="single" w:sz="36" w:space="0" w:color="FFFFFF"/>
                                            <w:right w:val="single" w:sz="36" w:space="0" w:color="FFFFFF"/>
                                          </w:divBdr>
                                          <w:divsChild>
                                            <w:div w:id="21393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83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46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33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91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9811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single" w:sz="6" w:space="8" w:color="E6ECF0"/>
                                                        <w:left w:val="single" w:sz="6" w:space="0" w:color="E6ECF0"/>
                                                        <w:bottom w:val="single" w:sz="6" w:space="8" w:color="E6ECF0"/>
                                                        <w:right w:val="single" w:sz="6" w:space="0" w:color="E6ECF0"/>
                                                      </w:divBdr>
                                                      <w:divsChild>
                                                        <w:div w:id="166890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06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18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9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1884">
                                      <w:marLeft w:val="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09341">
                                          <w:marLeft w:val="6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1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48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075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36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66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863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single" w:sz="6" w:space="8" w:color="E6ECF0"/>
                                                <w:left w:val="single" w:sz="6" w:space="0" w:color="E6ECF0"/>
                                                <w:bottom w:val="single" w:sz="6" w:space="8" w:color="E6ECF0"/>
                                                <w:right w:val="single" w:sz="6" w:space="0" w:color="E6ECF0"/>
                                              </w:divBdr>
                                            </w:div>
                                            <w:div w:id="104976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5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50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0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0848">
                                  <w:marLeft w:val="0"/>
                                  <w:marRight w:val="0"/>
                                  <w:marTop w:val="55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7526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737763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55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48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5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E7FB"/>
                                            <w:left w:val="single" w:sz="6" w:space="0" w:color="C6E7FB"/>
                                            <w:bottom w:val="single" w:sz="6" w:space="0" w:color="C6E7FB"/>
                                            <w:right w:val="single" w:sz="6" w:space="0" w:color="C6E7FB"/>
                                          </w:divBdr>
                                          <w:divsChild>
                                            <w:div w:id="78141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87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70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57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81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375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79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06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11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82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28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127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7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3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34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763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799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5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90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6351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75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0599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11" w:color="E6ECF0"/>
                                            <w:left w:val="single" w:sz="6" w:space="11" w:color="E6ECF0"/>
                                            <w:bottom w:val="single" w:sz="6" w:space="11" w:color="E6ECF0"/>
                                            <w:right w:val="single" w:sz="6" w:space="11" w:color="E6ECF0"/>
                                          </w:divBdr>
                                          <w:divsChild>
                                            <w:div w:id="145983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1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82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85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366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2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43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4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74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58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93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097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56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21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13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4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44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76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41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004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304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24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89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03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69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55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13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50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097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84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801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92642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11" w:color="E6ECF0"/>
                                            <w:left w:val="single" w:sz="6" w:space="11" w:color="E6ECF0"/>
                                            <w:bottom w:val="single" w:sz="6" w:space="11" w:color="E6ECF0"/>
                                            <w:right w:val="single" w:sz="6" w:space="11" w:color="E6ECF0"/>
                                          </w:divBdr>
                                          <w:divsChild>
                                            <w:div w:id="112815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61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1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64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42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33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93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31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8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290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74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550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92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37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8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3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1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CF0"/>
                                        <w:left w:val="single" w:sz="6" w:space="0" w:color="E6ECF0"/>
                                        <w:bottom w:val="single" w:sz="6" w:space="0" w:color="E6ECF0"/>
                                        <w:right w:val="single" w:sz="6" w:space="0" w:color="E6ECF0"/>
                                      </w:divBdr>
                                    </w:div>
                                  </w:divsChild>
                                </w:div>
                                <w:div w:id="849636674">
                                  <w:marLeft w:val="225"/>
                                  <w:marRight w:val="0"/>
                                  <w:marTop w:val="525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5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77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09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15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04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70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9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444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974415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15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48114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3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622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330008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60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97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15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065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6354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633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863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88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74887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03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9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056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04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58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45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21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181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909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498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1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867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46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47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5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62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84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35949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224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69304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0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9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648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902120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471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1758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160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399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387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4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011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1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5505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649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0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208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199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536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73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8734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34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98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90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277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167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584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96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1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336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8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27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698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86731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110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22080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209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60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99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055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544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06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8621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19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07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3710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74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09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3194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063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17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45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8809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02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809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08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632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08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6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3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31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44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77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317893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481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71986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10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9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92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188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607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7909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85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327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47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22317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702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48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03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733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5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9925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95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18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483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9630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6426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2559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82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8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1151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598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06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04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70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09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939731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538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93635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79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52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45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61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567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01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3247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77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31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702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53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24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8947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71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366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41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748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101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494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411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118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55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23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57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23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35284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749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4459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47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7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93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374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75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9619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0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94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4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81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7648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081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841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2551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96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64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3835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32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48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16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57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03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38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33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92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748420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005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53563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14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4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9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305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809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109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263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330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1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4047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43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835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78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469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27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191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239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82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8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92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434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798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494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70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963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03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265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884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2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28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225788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7791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15019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62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76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13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26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035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86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7185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1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55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0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1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0456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19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33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359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06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75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64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14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23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62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18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360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5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84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11866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83330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138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9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158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488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8825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24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519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18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05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431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36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424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607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57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810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711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64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01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6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74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6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03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496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66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66843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54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84570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2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836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434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650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765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54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3595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80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08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68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5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57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672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88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7417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429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4037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045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890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487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80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04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71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71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85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80380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521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23249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86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3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5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180152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49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62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76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908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031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234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3102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127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999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384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2899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732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4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20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407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231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8656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99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04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70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3494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422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7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3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99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678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2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7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1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0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091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61737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072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6182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92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902201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93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1464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7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35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7285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423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0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6306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38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249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031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265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127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17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336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52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00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537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4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0419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13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453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71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3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081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035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6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61534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992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96955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4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076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579604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40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7782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77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715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49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269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97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94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80820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05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57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1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092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756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815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1261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879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98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949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980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96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48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58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6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470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90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29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903821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84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84800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16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47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33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26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167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19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67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470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9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0126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8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29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2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7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65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50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34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541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789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474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77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683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01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68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8226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94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9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66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7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55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250789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35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36312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9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36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5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13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69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067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135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53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05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11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301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542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2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75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08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51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03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715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308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54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73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3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84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17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468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25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26301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57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96883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56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01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0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85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2354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17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53989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95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9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4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83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724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98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94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76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701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169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372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842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15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946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57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13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06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69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50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259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58465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297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974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46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2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5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273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44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4023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3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947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26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305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87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536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300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31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204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71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774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43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670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316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13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413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94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33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493663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098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873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52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99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599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43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5114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73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9504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74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06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054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41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3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8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09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978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37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82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95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225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923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3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8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860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12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611138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276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41694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9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073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33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474091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974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62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737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07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3512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839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60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7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6679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11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78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7317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24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79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239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7598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88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36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5061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2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15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79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75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44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86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54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53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1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098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41786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733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383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82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287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80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82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798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627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5674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60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295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056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892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36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475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67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35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697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2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8928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417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30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585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801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33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7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04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48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3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72916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4900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12806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427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71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85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230153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267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42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564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475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009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972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234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97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2032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56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44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07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0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872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907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50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822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01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5530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15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4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27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460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4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608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7781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803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9892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55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351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382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09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926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1783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83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4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658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828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596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862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00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44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096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79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449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48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4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8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9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63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72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77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316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299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45058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31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3293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304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17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76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275460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2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0810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840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5243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397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4513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460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81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42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6195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67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26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235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7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580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41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99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72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938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53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710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774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367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6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20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4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16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77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07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998770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055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81512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05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446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552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71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3894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85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21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14342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62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85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3742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94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571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444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445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242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96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3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472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556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3682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862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777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602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64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54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19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44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198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13231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377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56121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82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44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19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98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41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5381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57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816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9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758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47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675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90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65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64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416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690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023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301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10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96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17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07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50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57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938300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254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214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3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92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53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536024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09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565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979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53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2643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173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7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16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93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3709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36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34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554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60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105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231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110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38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12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975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029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774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21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318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28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3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2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14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26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65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59554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3623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9884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7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47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59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69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272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38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4622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6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21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9624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161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6204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11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194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450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8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544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35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55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49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6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48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00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01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2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082099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092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6700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86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55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77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584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197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226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02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09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198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2568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17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3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0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0777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23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70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739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006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698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38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85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27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41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50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85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05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16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86884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2585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00919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88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33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05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15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18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908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905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2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31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3589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006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115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43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329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75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47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718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264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811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29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825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72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24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68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78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0377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291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22373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95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434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736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00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553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73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7329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59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59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457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56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38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05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0595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60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67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4492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1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502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7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42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91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86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36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38110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494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65399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35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06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49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064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061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98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256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3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218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1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34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358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696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701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601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7624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8528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79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05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1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789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3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9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2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32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122942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497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457914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0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358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52059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72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7949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204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565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048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56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0011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327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18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21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965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59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030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92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089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177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3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8254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99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09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531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044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636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95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19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295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11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132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70259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201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78808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416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502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32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17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066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8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0373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14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674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166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31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54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09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780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5010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947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558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27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526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907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02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72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497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32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92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246906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459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5249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302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220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49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8782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355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00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2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26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43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67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215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03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242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208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674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9341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5891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6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149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55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529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85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60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616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2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99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264937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99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6576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571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9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710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680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3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0326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21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733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40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45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08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4355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351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307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043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023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261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98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91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14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34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12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036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46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94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77892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7441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4964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41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741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23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26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866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03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8795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40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67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52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1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38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83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37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098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3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66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4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726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3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22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56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9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9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50050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726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50335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41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41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717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10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77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3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419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94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31003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07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52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60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93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052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8060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18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418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3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86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445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807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646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640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16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67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0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371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69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51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4000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8213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45346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148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67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13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674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60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324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15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9391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20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63243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02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93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3273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39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5775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27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268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5629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886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039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405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5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78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68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35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789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474179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976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13259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919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7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39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73150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783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7497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51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51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50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6963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163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20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2733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9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03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7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65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4542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91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777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373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524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672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072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176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26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72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55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80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04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75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91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64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92305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601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233086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75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8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2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207753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00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714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4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033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9736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831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3282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730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691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183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4327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50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5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33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2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998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72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66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19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81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52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167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42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860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606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16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7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01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01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5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347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94473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6358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9282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708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4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075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0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772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24052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0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35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40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61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896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058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231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829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14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25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94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923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99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33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61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32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0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453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3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88167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8656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53908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96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1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57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9192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24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0389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11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9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09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9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0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79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08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4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6607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92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518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40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78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678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2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35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77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71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44409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224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53759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6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4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16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89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392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0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3285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10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14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41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0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2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272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41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04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811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68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40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389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330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4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1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0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3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7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342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10025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344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88865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9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92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13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40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669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59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06930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31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27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049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3830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8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81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71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41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144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14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452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741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78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26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78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7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84113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494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88570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566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26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96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66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222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59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8299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1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81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427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53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203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22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29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488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6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293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3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60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24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344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620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430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46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57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710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54860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035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8240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40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31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60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79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256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7523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34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694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24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7754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81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631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27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83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1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076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6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764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410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640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47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22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60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51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219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352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136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959356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185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78996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550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2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3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071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06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26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10894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71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8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63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34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23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13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57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709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23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9745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40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664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28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822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9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48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69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19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575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84861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36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859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13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978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50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986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091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43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36522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6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41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252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037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85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66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983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3531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95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028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3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89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35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06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46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984833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919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05706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6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16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830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66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389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34758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8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61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85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79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6259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54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60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731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6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796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897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72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68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15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848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8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24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05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338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82584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34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382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688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14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525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276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7115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4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906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9844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18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36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01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9875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1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6824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86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32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16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1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6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0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70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50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739035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063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19099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7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244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51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4024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90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94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22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813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562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6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945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20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794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20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54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18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28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997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9196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1877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9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01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5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8243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95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389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7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5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3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99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219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0444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348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869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416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53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70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35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31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841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92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19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1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164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955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7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09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6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125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102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08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3385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705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503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695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70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26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894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1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01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1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505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65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715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84392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50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48416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41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92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01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397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011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31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251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9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53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945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561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918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181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595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8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06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281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076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82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71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35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7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64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13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80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27254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487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1323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5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55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2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339612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580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821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923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918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831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71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408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63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1845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86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00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37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93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4376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68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981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04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387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58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68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86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726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751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9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8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97281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239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5977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91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95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608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125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626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2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27826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05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537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129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091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504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25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507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376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7632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2203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90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111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93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74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562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46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31334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189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81378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89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0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25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45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831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64556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41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993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01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3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963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2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82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56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838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36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24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53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0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66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08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41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5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246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47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0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66678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731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5667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121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79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82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895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3070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3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7662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02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48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275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17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566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880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804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42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44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703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41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72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9575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58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563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577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3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91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40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86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840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06357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870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99153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63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73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1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725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64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9619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8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59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517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29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449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93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720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961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8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8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175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13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93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98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31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482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07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29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925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32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13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005566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8700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06129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00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11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899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02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294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96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3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21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424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5399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5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19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747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17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945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3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08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581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760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316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54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6854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05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37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02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74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940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4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282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64426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6ECF0"/>
                                                                    <w:left w:val="single" w:sz="6" w:space="0" w:color="E6ECF0"/>
                                                                    <w:bottom w:val="single" w:sz="6" w:space="8" w:color="E6ECF0"/>
                                                                    <w:right w:val="single" w:sz="6" w:space="0" w:color="E6ECF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083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93787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40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83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716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205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364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13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8272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40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89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195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5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158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21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77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20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76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6636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0433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6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47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82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365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23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10"/>
                                                      <w:divBdr>
                                                        <w:top w:val="single" w:sz="2" w:space="0" w:color="E6ECF0"/>
                                                        <w:left w:val="single" w:sz="6" w:space="0" w:color="E6ECF0"/>
                                                        <w:bottom w:val="single" w:sz="6" w:space="0" w:color="E6ECF0"/>
                                                        <w:right w:val="single" w:sz="6" w:space="0" w:color="E6ECF0"/>
                                                      </w:divBdr>
                                                      <w:divsChild>
                                                        <w:div w:id="912736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780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8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1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9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E1E8ED"/>
                                    <w:right w:val="none" w:sz="0" w:space="0" w:color="auto"/>
                                  </w:divBdr>
                                </w:div>
                                <w:div w:id="13326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9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67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C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3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7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1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E1E8ED"/>
                                    <w:right w:val="none" w:sz="0" w:space="0" w:color="auto"/>
                                  </w:divBdr>
                                </w:div>
                                <w:div w:id="1449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9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C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3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4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E1E8ED"/>
                                    <w:right w:val="none" w:sz="0" w:space="0" w:color="auto"/>
                                  </w:divBdr>
                                </w:div>
                                <w:div w:id="47016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50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C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81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E1E8ED"/>
                                    <w:right w:val="none" w:sz="0" w:space="0" w:color="auto"/>
                                  </w:divBdr>
                                </w:div>
                                <w:div w:id="78874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65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13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59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53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0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30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69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C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7265">
                  <w:marLeft w:val="8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00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single" w:sz="6" w:space="8" w:color="E6ECF0"/>
                                    <w:left w:val="single" w:sz="6" w:space="0" w:color="E6ECF0"/>
                                    <w:bottom w:val="single" w:sz="6" w:space="8" w:color="E6ECF0"/>
                                    <w:right w:val="single" w:sz="6" w:space="0" w:color="E6EC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47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0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88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59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6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23997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93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50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57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7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3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6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7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65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5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6ECF0"/>
                        <w:right w:val="none" w:sz="0" w:space="0" w:color="auto"/>
                      </w:divBdr>
                      <w:divsChild>
                        <w:div w:id="6701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73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690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67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03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36114">
                                      <w:marLeft w:val="960"/>
                                      <w:marRight w:val="960"/>
                                      <w:marTop w:val="960"/>
                                      <w:marBottom w:val="9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3654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11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1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6ECF0"/>
                                <w:right w:val="none" w:sz="0" w:space="0" w:color="auto"/>
                              </w:divBdr>
                              <w:divsChild>
                                <w:div w:id="175153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04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4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8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5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26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3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1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9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6ECF0"/>
                                    <w:right w:val="none" w:sz="0" w:space="0" w:color="auto"/>
                                  </w:divBdr>
                                  <w:divsChild>
                                    <w:div w:id="20186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37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80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9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94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07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26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6ECF0"/>
                                    <w:right w:val="none" w:sz="0" w:space="0" w:color="auto"/>
                                  </w:divBdr>
                                  <w:divsChild>
                                    <w:div w:id="60754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5627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9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0449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87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42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71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4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92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2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9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68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74950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07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80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0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2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2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937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3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857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79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44081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86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36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4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85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08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44513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0922068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50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47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5246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408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8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1DA1F2"/>
                                            <w:left w:val="single" w:sz="6" w:space="12" w:color="1DA1F2"/>
                                            <w:bottom w:val="single" w:sz="6" w:space="0" w:color="1DA1F2"/>
                                            <w:right w:val="single" w:sz="6" w:space="12" w:color="1DA1F2"/>
                                          </w:divBdr>
                                        </w:div>
                                      </w:divsChild>
                                    </w:div>
                                    <w:div w:id="53759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6ECF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38433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6" w:color="CCD6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172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150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6E7FB"/>
                                                    <w:left w:val="single" w:sz="6" w:space="0" w:color="C6E7FB"/>
                                                    <w:bottom w:val="single" w:sz="6" w:space="0" w:color="C6E7FB"/>
                                                    <w:right w:val="single" w:sz="6" w:space="0" w:color="C6E7FB"/>
                                                  </w:divBdr>
                                                  <w:divsChild>
                                                    <w:div w:id="476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529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94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650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527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8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11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41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6" w:color="E6ECF0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44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91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42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584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53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12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363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4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6ECF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62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6ECF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00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8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6ECF0"/>
                                    <w:right w:val="none" w:sz="0" w:space="0" w:color="auto"/>
                                  </w:divBdr>
                                  <w:divsChild>
                                    <w:div w:id="153133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93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9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4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69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6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1E8ED"/>
                    <w:right w:val="none" w:sz="0" w:space="0" w:color="auto"/>
                  </w:divBdr>
                </w:div>
              </w:divsChild>
            </w:div>
          </w:divsChild>
        </w:div>
        <w:div w:id="1432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5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E7FB"/>
                                <w:left w:val="single" w:sz="6" w:space="0" w:color="C6E7FB"/>
                                <w:bottom w:val="single" w:sz="6" w:space="0" w:color="C6E7FB"/>
                                <w:right w:val="single" w:sz="6" w:space="0" w:color="C6E7FB"/>
                              </w:divBdr>
                              <w:divsChild>
                                <w:div w:id="17238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23076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single" w:sz="6" w:space="8" w:color="E6ECF0"/>
                                        <w:left w:val="single" w:sz="6" w:space="0" w:color="E6ECF0"/>
                                        <w:bottom w:val="single" w:sz="6" w:space="8" w:color="E6ECF0"/>
                                        <w:right w:val="single" w:sz="6" w:space="0" w:color="E6ECF0"/>
                                      </w:divBdr>
                                      <w:divsChild>
                                        <w:div w:id="99668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0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9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42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80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80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008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627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13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1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6E7FB"/>
                                <w:left w:val="none" w:sz="0" w:space="0" w:color="C6E7FB"/>
                                <w:bottom w:val="none" w:sz="0" w:space="0" w:color="C6E7FB"/>
                                <w:right w:val="none" w:sz="0" w:space="0" w:color="C6E7FB"/>
                              </w:divBdr>
                              <w:divsChild>
                                <w:div w:id="7027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4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86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66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9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5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1563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single" w:sz="6" w:space="8" w:color="E6ECF0"/>
                                                <w:left w:val="single" w:sz="6" w:space="0" w:color="E6ECF0"/>
                                                <w:bottom w:val="single" w:sz="6" w:space="8" w:color="E6ECF0"/>
                                                <w:right w:val="single" w:sz="6" w:space="0" w:color="E6ECF0"/>
                                              </w:divBdr>
                                              <w:divsChild>
                                                <w:div w:id="34682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99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99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3509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8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515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79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74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8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66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27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15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66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7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4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43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2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6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6ECF0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37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32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8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1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45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30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3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1334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9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7763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single" w:sz="6" w:space="8" w:color="E6ECF0"/>
                                <w:left w:val="single" w:sz="6" w:space="0" w:color="E6ECF0"/>
                                <w:bottom w:val="single" w:sz="6" w:space="8" w:color="E6ECF0"/>
                                <w:right w:val="single" w:sz="6" w:space="0" w:color="E6ECF0"/>
                              </w:divBdr>
                              <w:divsChild>
                                <w:div w:id="187538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5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877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8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3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E7FB"/>
                                <w:left w:val="single" w:sz="6" w:space="0" w:color="C6E7FB"/>
                                <w:bottom w:val="single" w:sz="6" w:space="0" w:color="C6E7FB"/>
                                <w:right w:val="single" w:sz="6" w:space="0" w:color="C6E7FB"/>
                              </w:divBdr>
                              <w:divsChild>
                                <w:div w:id="162550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1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458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single" w:sz="6" w:space="8" w:color="E6ECF0"/>
                                        <w:left w:val="single" w:sz="6" w:space="0" w:color="E6ECF0"/>
                                        <w:bottom w:val="single" w:sz="6" w:space="8" w:color="E6ECF0"/>
                                        <w:right w:val="single" w:sz="6" w:space="0" w:color="E6ECF0"/>
                                      </w:divBdr>
                                      <w:divsChild>
                                        <w:div w:id="35241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56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0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81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65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9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51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6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5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3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2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16183718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7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3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1971203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825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6ECF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1912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4668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5782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6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00871">
                              <w:marLeft w:val="180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9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9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9281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37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21217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19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861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5273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21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18337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0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170590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3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87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396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7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7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96875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2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8535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8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1E8ED"/>
                                <w:left w:val="single" w:sz="6" w:space="0" w:color="E1E8ED"/>
                                <w:bottom w:val="single" w:sz="6" w:space="0" w:color="E1E8ED"/>
                                <w:right w:val="single" w:sz="6" w:space="0" w:color="E1E8ED"/>
                              </w:divBdr>
                              <w:divsChild>
                                <w:div w:id="80466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754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1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3540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1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5442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1802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2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7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1E8ED"/>
                            <w:right w:val="none" w:sz="0" w:space="0" w:color="auto"/>
                          </w:divBdr>
                        </w:div>
                        <w:div w:id="68367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665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5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62843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54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9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71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6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C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2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1E8ED"/>
                            <w:right w:val="none" w:sz="0" w:space="0" w:color="auto"/>
                          </w:divBdr>
                        </w:div>
                        <w:div w:id="10018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825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9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37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C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8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2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2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2677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9654">
                          <w:marLeft w:val="-180"/>
                          <w:marRight w:val="-180"/>
                          <w:marTop w:val="0"/>
                          <w:marBottom w:val="300"/>
                          <w:divBdr>
                            <w:top w:val="single" w:sz="6" w:space="9" w:color="F7E8BC"/>
                            <w:left w:val="single" w:sz="2" w:space="9" w:color="F7E8BC"/>
                            <w:bottom w:val="single" w:sz="6" w:space="9" w:color="F7E8BC"/>
                            <w:right w:val="single" w:sz="2" w:space="9" w:color="F7E8B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7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5021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68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47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9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8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2659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</w:div>
                    <w:div w:id="3567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799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4274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C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8ED"/>
                        <w:right w:val="none" w:sz="0" w:space="0" w:color="auto"/>
                      </w:divBdr>
                      <w:divsChild>
                        <w:div w:id="87411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6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4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E7FB"/>
                        <w:left w:val="single" w:sz="6" w:space="0" w:color="C6E7FB"/>
                        <w:bottom w:val="single" w:sz="6" w:space="0" w:color="C6E7FB"/>
                        <w:right w:val="single" w:sz="6" w:space="0" w:color="C6E7FB"/>
                      </w:divBdr>
                      <w:divsChild>
                        <w:div w:id="18992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24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7955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single" w:sz="6" w:space="8" w:color="E6ECF0"/>
                                <w:left w:val="single" w:sz="6" w:space="0" w:color="E6ECF0"/>
                                <w:bottom w:val="single" w:sz="6" w:space="8" w:color="E6ECF0"/>
                                <w:right w:val="single" w:sz="6" w:space="0" w:color="E6ECF0"/>
                              </w:divBdr>
                              <w:divsChild>
                                <w:div w:id="21154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7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75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4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3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63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90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56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6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6E7FB"/>
                        <w:left w:val="none" w:sz="0" w:space="0" w:color="C6E7FB"/>
                        <w:bottom w:val="none" w:sz="0" w:space="0" w:color="C6E7FB"/>
                        <w:right w:val="none" w:sz="0" w:space="0" w:color="C6E7FB"/>
                      </w:divBdr>
                      <w:divsChild>
                        <w:div w:id="184832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6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8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01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0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6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3756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single" w:sz="6" w:space="8" w:color="E6ECF0"/>
                                        <w:left w:val="single" w:sz="6" w:space="0" w:color="E6ECF0"/>
                                        <w:bottom w:val="single" w:sz="6" w:space="8" w:color="E6ECF0"/>
                                        <w:right w:val="single" w:sz="6" w:space="0" w:color="E6ECF0"/>
                                      </w:divBdr>
                                      <w:divsChild>
                                        <w:div w:id="206841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55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9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95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68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5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557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784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48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98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9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6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0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20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44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7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01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E6ECF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645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27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0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sally@abscoutgroup.org.uk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ly\AppData\Local\Temp\Temp1_Letterheads%20with%20logo.zip\TSA%20HQ%20Letterhead-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TSA HQ Letterhead-8.dot</Template>
  <TotalTime>2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Scout Association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Sally</dc:creator>
  <cp:lastModifiedBy>Sally Payne</cp:lastModifiedBy>
  <cp:revision>2</cp:revision>
  <cp:lastPrinted>2019-03-15T15:00:00Z</cp:lastPrinted>
  <dcterms:created xsi:type="dcterms:W3CDTF">2020-07-09T11:22:00Z</dcterms:created>
  <dcterms:modified xsi:type="dcterms:W3CDTF">2020-07-09T11:22:00Z</dcterms:modified>
</cp:coreProperties>
</file>